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3B5" w:rsidRDefault="00A353B5">
      <w:r>
        <w:rPr>
          <w:noProof/>
        </w:rPr>
        <w:pict>
          <v:group id="Group 7" o:spid="_x0000_s1026" style="position:absolute;margin-left:-15.05pt;margin-top:-9pt;width:506.2pt;height:89.85pt;z-index:251658240"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A353B5" w:rsidRPr="001B0DB6" w:rsidRDefault="00A353B5" w:rsidP="00557B07">
                    <w:pPr>
                      <w:ind w:right="-148"/>
                      <w:jc w:val="center"/>
                      <w:rPr>
                        <w:spacing w:val="-4"/>
                        <w:kern w:val="6"/>
                        <w:sz w:val="28"/>
                        <w:szCs w:val="26"/>
                      </w:rPr>
                    </w:pPr>
                    <w:r w:rsidRPr="001B0DB6">
                      <w:rPr>
                        <w:spacing w:val="-4"/>
                        <w:kern w:val="6"/>
                        <w:sz w:val="28"/>
                        <w:szCs w:val="26"/>
                      </w:rPr>
                      <w:t>ТАТАРСТАН РЕСПУБЛИКАСЫ</w:t>
                    </w:r>
                  </w:p>
                  <w:p w:rsidR="00A353B5" w:rsidRPr="001B0DB6" w:rsidRDefault="00A353B5" w:rsidP="00557B07">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A353B5" w:rsidRPr="00557B07" w:rsidRDefault="00A353B5" w:rsidP="00557B07">
                    <w:pPr>
                      <w:ind w:right="-148"/>
                      <w:jc w:val="center"/>
                      <w:rPr>
                        <w:kern w:val="6"/>
                        <w:sz w:val="14"/>
                        <w:szCs w:val="14"/>
                      </w:rPr>
                    </w:pPr>
                  </w:p>
                  <w:p w:rsidR="00A353B5" w:rsidRPr="00D55735" w:rsidRDefault="00A353B5" w:rsidP="00557B07">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2" o:spid="_x0000_s1029" type="#_x0000_t202" style="position:absolute;left:833;top:954;width:4374;height:16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Yvu8IA&#10;AADaAAAADwAAAGRycy9kb3ducmV2LnhtbESPT2sCMRTE74V+h/AKvdVsi6jdGkUKSnv0z8XbY/O6&#10;u7h52Savmv32jSB4HGbmN8x8mVynzhRi69nA66gARVx523Jt4LBfv8xARUG22HkmAwNFWC4eH+ZY&#10;Wn/hLZ13UqsM4ViigUakL7WOVUMO48j3xNn78cGhZBlqbQNeMtx1+q0oJtphy3mhwZ4+G6pOuz9n&#10;4P20Gst2sG4i+yFNf8P35piOxjw/pdUHKKEk9/Ct/WUNjOF6Jd8Av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Zi+7wgAAANoAAAAPAAAAAAAAAAAAAAAAAJgCAABkcnMvZG93&#10;bnJldi54bWxQSwUGAAAAAAQABAD1AAAAhwMAAAAA&#10;" stroked="f">
                <v:textbox inset=",4.3mm">
                  <w:txbxContent>
                    <w:p w:rsidR="00A353B5" w:rsidRPr="001B0DB6" w:rsidRDefault="00A353B5" w:rsidP="00DD005B">
                      <w:pPr>
                        <w:ind w:left="-142" w:right="-103"/>
                        <w:jc w:val="center"/>
                        <w:rPr>
                          <w:spacing w:val="-8"/>
                          <w:sz w:val="28"/>
                          <w:szCs w:val="26"/>
                        </w:rPr>
                      </w:pPr>
                      <w:r w:rsidRPr="001B0DB6">
                        <w:rPr>
                          <w:spacing w:val="-8"/>
                          <w:sz w:val="28"/>
                          <w:szCs w:val="26"/>
                        </w:rPr>
                        <w:t xml:space="preserve">МИНИСТЕРСТВО </w:t>
                      </w:r>
                    </w:p>
                    <w:p w:rsidR="00A353B5" w:rsidRPr="001B0DB6" w:rsidRDefault="00A353B5" w:rsidP="00DD005B">
                      <w:pPr>
                        <w:ind w:left="-142" w:right="-103"/>
                        <w:jc w:val="center"/>
                        <w:rPr>
                          <w:spacing w:val="-8"/>
                          <w:sz w:val="28"/>
                          <w:szCs w:val="26"/>
                        </w:rPr>
                      </w:pPr>
                      <w:r w:rsidRPr="001B0DB6">
                        <w:rPr>
                          <w:spacing w:val="-8"/>
                          <w:sz w:val="28"/>
                          <w:szCs w:val="26"/>
                        </w:rPr>
                        <w:t>ОБРАЗОВАНИЯ И НАУКИ</w:t>
                      </w:r>
                    </w:p>
                    <w:p w:rsidR="00A353B5" w:rsidRPr="001B0DB6" w:rsidRDefault="00A353B5" w:rsidP="00DD005B">
                      <w:pPr>
                        <w:ind w:left="-142" w:right="-103"/>
                        <w:jc w:val="center"/>
                        <w:rPr>
                          <w:spacing w:val="-20"/>
                          <w:sz w:val="28"/>
                          <w:szCs w:val="26"/>
                        </w:rPr>
                      </w:pPr>
                      <w:r w:rsidRPr="001B0DB6">
                        <w:rPr>
                          <w:spacing w:val="-8"/>
                          <w:sz w:val="28"/>
                          <w:szCs w:val="26"/>
                        </w:rPr>
                        <w:t>РЕСПУБЛИКИ ТАТАРСТАН</w:t>
                      </w:r>
                    </w:p>
                    <w:p w:rsidR="00A353B5" w:rsidRPr="009E6C41" w:rsidRDefault="00A353B5" w:rsidP="00DD005B">
                      <w:pPr>
                        <w:ind w:left="-142" w:right="-103"/>
                        <w:jc w:val="center"/>
                        <w:rPr>
                          <w:sz w:val="14"/>
                          <w:szCs w:val="14"/>
                        </w:rPr>
                      </w:pPr>
                    </w:p>
                    <w:p w:rsidR="00A353B5" w:rsidRDefault="00A353B5" w:rsidP="00DD005B">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A353B5" w:rsidRPr="00F322B5" w:rsidRDefault="00A353B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Wz7/DAAAA2gAAAA8AAABkcnMvZG93bnJldi54bWxEj0FrwkAUhO+F/oflCb3VTUotEl1FCoKX&#10;tjRRvD6zz2ww+zbsbjX5912h0OMwM98wy/VgO3ElH1rHCvJpBoK4drrlRsG+2j7PQYSIrLFzTApG&#10;CrBePT4ssdDuxt90LWMjEoRDgQpMjH0hZagNWQxT1xMn7+y8xZikb6T2eEtw28mXLHuTFltOCwZ7&#10;ejdUX8ofq+Bz11X1sdqcvl7n49bn5cGMH7lST5NhswARaYj/4b/2TiuYwf1Ku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xbPv8MAAADaAAAADwAAAAAAAAAAAAAAAACf&#10;AgAAZHJzL2Rvd25yZXYueG1sUEsFBgAAAAAEAAQA9wAAAI8DAAAAAA==&#10;">
                <v:imagedata r:id="rId7" o:title="" croptop="260f" cropbottom="339f" cropleft="216f" cropright="326f"/>
                <v:path arrowok="t"/>
                <o:lock v:ext="edit" aspectratio="f"/>
              </v:shape>
            </v:group>
          </v:group>
        </w:pict>
      </w:r>
    </w:p>
    <w:p w:rsidR="00A353B5" w:rsidRDefault="00A353B5"/>
    <w:p w:rsidR="00A353B5" w:rsidRDefault="00A353B5"/>
    <w:p w:rsidR="00A353B5" w:rsidRDefault="00A353B5"/>
    <w:p w:rsidR="00A353B5" w:rsidRDefault="00A353B5"/>
    <w:p w:rsidR="00A353B5" w:rsidRPr="004045E9" w:rsidRDefault="00A353B5" w:rsidP="007737D2">
      <w:pPr>
        <w:rPr>
          <w:b/>
          <w:bCs/>
          <w:sz w:val="32"/>
          <w:szCs w:val="32"/>
        </w:rPr>
      </w:pPr>
    </w:p>
    <w:p w:rsidR="00A353B5" w:rsidRDefault="00A353B5" w:rsidP="00A712A7">
      <w:pPr>
        <w:pBdr>
          <w:bottom w:val="single" w:sz="12" w:space="1" w:color="auto"/>
        </w:pBdr>
        <w:ind w:right="566"/>
        <w:jc w:val="center"/>
        <w:rPr>
          <w:lang w:val="tt-RU"/>
        </w:rPr>
      </w:pPr>
    </w:p>
    <w:p w:rsidR="00A353B5" w:rsidRPr="00D55735" w:rsidRDefault="00A353B5" w:rsidP="00A712A7">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A353B5" w:rsidRPr="00D55735" w:rsidRDefault="00A353B5" w:rsidP="00A712A7">
      <w:pPr>
        <w:ind w:right="707"/>
        <w:rPr>
          <w:b/>
          <w:bCs/>
          <w:sz w:val="14"/>
          <w:szCs w:val="14"/>
          <w:lang w:val="tt-RU"/>
        </w:rPr>
      </w:pPr>
    </w:p>
    <w:p w:rsidR="00A353B5" w:rsidRPr="00D55735" w:rsidRDefault="00A353B5">
      <w:pPr>
        <w:rPr>
          <w:lang w:val="tt-RU"/>
        </w:rPr>
      </w:pPr>
      <w:r w:rsidRPr="00D55735">
        <w:rPr>
          <w:lang w:val="tt-RU"/>
        </w:rPr>
        <w:t>______________________№_________________</w:t>
      </w:r>
    </w:p>
    <w:p w:rsidR="00A353B5" w:rsidRPr="00D55735" w:rsidRDefault="00A353B5">
      <w:pPr>
        <w:rPr>
          <w:sz w:val="4"/>
          <w:lang w:val="tt-RU"/>
        </w:rPr>
      </w:pPr>
    </w:p>
    <w:p w:rsidR="00A353B5" w:rsidRPr="00E465BA" w:rsidRDefault="00A353B5">
      <w:pPr>
        <w:rPr>
          <w:sz w:val="16"/>
        </w:rPr>
      </w:pPr>
    </w:p>
    <w:p w:rsidR="00A353B5" w:rsidRDefault="00A353B5" w:rsidP="004A7EA8">
      <w:pPr>
        <w:rPr>
          <w:sz w:val="30"/>
          <w:szCs w:val="30"/>
        </w:rPr>
      </w:pPr>
      <w:r w:rsidRPr="0091116C">
        <w:t>На №___________</w:t>
      </w:r>
      <w:r>
        <w:t>_</w:t>
      </w:r>
      <w:r w:rsidRPr="0091116C">
        <w:t>_____</w:t>
      </w:r>
      <w:r w:rsidRPr="008F335F">
        <w:t>от</w:t>
      </w:r>
      <w:r w:rsidRPr="0091116C">
        <w:t>______________</w:t>
      </w:r>
      <w:r>
        <w:t>__</w:t>
      </w:r>
      <w:r w:rsidRPr="0091116C">
        <w:t>_</w:t>
      </w:r>
    </w:p>
    <w:p w:rsidR="00A353B5" w:rsidRDefault="00A353B5" w:rsidP="00912976">
      <w:pPr>
        <w:overflowPunct/>
        <w:autoSpaceDE/>
        <w:autoSpaceDN/>
        <w:adjustRightInd/>
        <w:ind w:left="5103"/>
        <w:textAlignment w:val="auto"/>
        <w:rPr>
          <w:b/>
          <w:sz w:val="28"/>
          <w:szCs w:val="28"/>
        </w:rPr>
      </w:pPr>
      <w:r>
        <w:rPr>
          <w:b/>
          <w:sz w:val="28"/>
          <w:szCs w:val="28"/>
        </w:rPr>
        <w:t xml:space="preserve"> Начальникам </w:t>
      </w:r>
    </w:p>
    <w:p w:rsidR="00A353B5" w:rsidRDefault="00A353B5" w:rsidP="00912976">
      <w:pPr>
        <w:overflowPunct/>
        <w:autoSpaceDE/>
        <w:autoSpaceDN/>
        <w:adjustRightInd/>
        <w:ind w:left="5103"/>
        <w:textAlignment w:val="auto"/>
        <w:rPr>
          <w:b/>
          <w:sz w:val="28"/>
          <w:szCs w:val="28"/>
        </w:rPr>
      </w:pPr>
      <w:r>
        <w:rPr>
          <w:b/>
          <w:sz w:val="28"/>
          <w:szCs w:val="28"/>
        </w:rPr>
        <w:t xml:space="preserve"> отделов (управлений) образования</w:t>
      </w:r>
    </w:p>
    <w:p w:rsidR="00A353B5" w:rsidRDefault="00A353B5" w:rsidP="00912976">
      <w:pPr>
        <w:overflowPunct/>
        <w:autoSpaceDE/>
        <w:autoSpaceDN/>
        <w:adjustRightInd/>
        <w:ind w:left="5103"/>
        <w:textAlignment w:val="auto"/>
        <w:rPr>
          <w:b/>
          <w:sz w:val="28"/>
          <w:szCs w:val="28"/>
        </w:rPr>
      </w:pPr>
      <w:r>
        <w:rPr>
          <w:b/>
          <w:sz w:val="28"/>
          <w:szCs w:val="28"/>
        </w:rPr>
        <w:t xml:space="preserve"> исполнительных комитетов</w:t>
      </w:r>
    </w:p>
    <w:p w:rsidR="00A353B5" w:rsidRDefault="00A353B5" w:rsidP="00912976">
      <w:pPr>
        <w:overflowPunct/>
        <w:autoSpaceDE/>
        <w:autoSpaceDN/>
        <w:adjustRightInd/>
        <w:ind w:left="5103"/>
        <w:textAlignment w:val="auto"/>
        <w:rPr>
          <w:b/>
          <w:sz w:val="28"/>
          <w:szCs w:val="28"/>
        </w:rPr>
      </w:pPr>
      <w:r>
        <w:rPr>
          <w:b/>
          <w:sz w:val="28"/>
          <w:szCs w:val="28"/>
        </w:rPr>
        <w:t xml:space="preserve"> муниципальных образований </w:t>
      </w:r>
    </w:p>
    <w:p w:rsidR="00A353B5" w:rsidRDefault="00A353B5" w:rsidP="00912976">
      <w:pPr>
        <w:overflowPunct/>
        <w:autoSpaceDE/>
        <w:autoSpaceDN/>
        <w:adjustRightInd/>
        <w:ind w:left="5103"/>
        <w:textAlignment w:val="auto"/>
        <w:rPr>
          <w:b/>
          <w:sz w:val="28"/>
          <w:szCs w:val="28"/>
        </w:rPr>
      </w:pPr>
      <w:r>
        <w:rPr>
          <w:b/>
          <w:sz w:val="28"/>
          <w:szCs w:val="28"/>
        </w:rPr>
        <w:t xml:space="preserve"> Республики Татарстан </w:t>
      </w:r>
    </w:p>
    <w:p w:rsidR="00A353B5" w:rsidRDefault="00A353B5" w:rsidP="00912976">
      <w:pPr>
        <w:overflowPunct/>
        <w:autoSpaceDE/>
        <w:autoSpaceDN/>
        <w:adjustRightInd/>
        <w:ind w:left="5103"/>
        <w:textAlignment w:val="auto"/>
        <w:rPr>
          <w:b/>
          <w:sz w:val="28"/>
          <w:szCs w:val="28"/>
        </w:rPr>
      </w:pPr>
      <w:r>
        <w:rPr>
          <w:b/>
          <w:sz w:val="28"/>
          <w:szCs w:val="28"/>
        </w:rPr>
        <w:t xml:space="preserve">  </w:t>
      </w:r>
    </w:p>
    <w:p w:rsidR="00A353B5" w:rsidRDefault="00A353B5" w:rsidP="0012725E">
      <w:pPr>
        <w:overflowPunct/>
        <w:autoSpaceDE/>
        <w:autoSpaceDN/>
        <w:adjustRightInd/>
        <w:ind w:left="5103"/>
        <w:textAlignment w:val="auto"/>
        <w:rPr>
          <w:b/>
          <w:sz w:val="28"/>
          <w:szCs w:val="28"/>
        </w:rPr>
      </w:pPr>
      <w:r>
        <w:rPr>
          <w:b/>
          <w:sz w:val="28"/>
          <w:szCs w:val="28"/>
        </w:rPr>
        <w:t xml:space="preserve">  </w:t>
      </w:r>
    </w:p>
    <w:p w:rsidR="00A353B5" w:rsidRDefault="00A353B5" w:rsidP="0012725E">
      <w:pPr>
        <w:overflowPunct/>
        <w:autoSpaceDE/>
        <w:autoSpaceDN/>
        <w:adjustRightInd/>
        <w:ind w:left="5103"/>
        <w:textAlignment w:val="auto"/>
        <w:rPr>
          <w:b/>
          <w:sz w:val="28"/>
          <w:szCs w:val="28"/>
        </w:rPr>
      </w:pPr>
      <w:r>
        <w:rPr>
          <w:b/>
          <w:sz w:val="28"/>
          <w:szCs w:val="28"/>
        </w:rPr>
        <w:t xml:space="preserve">  </w:t>
      </w:r>
    </w:p>
    <w:p w:rsidR="00A353B5" w:rsidRPr="00472D19" w:rsidRDefault="00A353B5" w:rsidP="0012725E">
      <w:pPr>
        <w:overflowPunct/>
        <w:autoSpaceDE/>
        <w:autoSpaceDN/>
        <w:adjustRightInd/>
        <w:ind w:left="5103"/>
        <w:textAlignment w:val="auto"/>
        <w:rPr>
          <w:b/>
          <w:sz w:val="28"/>
          <w:szCs w:val="28"/>
        </w:rPr>
      </w:pPr>
      <w:r>
        <w:rPr>
          <w:b/>
          <w:sz w:val="28"/>
          <w:szCs w:val="28"/>
        </w:rPr>
        <w:t xml:space="preserve"> </w:t>
      </w:r>
    </w:p>
    <w:p w:rsidR="00A353B5" w:rsidRDefault="00A353B5" w:rsidP="00E05A8F">
      <w:pPr>
        <w:ind w:right="4818"/>
        <w:jc w:val="both"/>
        <w:textAlignment w:val="auto"/>
        <w:rPr>
          <w:sz w:val="24"/>
          <w:szCs w:val="24"/>
        </w:rPr>
      </w:pPr>
      <w:r>
        <w:rPr>
          <w:sz w:val="24"/>
          <w:szCs w:val="24"/>
        </w:rPr>
        <w:t xml:space="preserve">Об организации работы образовательных </w:t>
      </w:r>
    </w:p>
    <w:p w:rsidR="00A353B5" w:rsidRDefault="00A353B5" w:rsidP="00E05A8F">
      <w:pPr>
        <w:ind w:right="4818"/>
        <w:jc w:val="both"/>
        <w:textAlignment w:val="auto"/>
        <w:rPr>
          <w:sz w:val="24"/>
          <w:szCs w:val="24"/>
        </w:rPr>
      </w:pPr>
      <w:r>
        <w:rPr>
          <w:sz w:val="24"/>
          <w:szCs w:val="24"/>
        </w:rPr>
        <w:t>организаций дополнительного образования</w:t>
      </w:r>
    </w:p>
    <w:p w:rsidR="00A353B5" w:rsidRDefault="00A353B5" w:rsidP="00E05A8F">
      <w:pPr>
        <w:ind w:right="4818"/>
        <w:jc w:val="both"/>
        <w:textAlignment w:val="auto"/>
        <w:rPr>
          <w:sz w:val="24"/>
          <w:szCs w:val="24"/>
        </w:rPr>
      </w:pPr>
      <w:r>
        <w:rPr>
          <w:sz w:val="24"/>
          <w:szCs w:val="24"/>
        </w:rPr>
        <w:t xml:space="preserve">детей  </w:t>
      </w:r>
    </w:p>
    <w:p w:rsidR="00A353B5" w:rsidRPr="007D457F" w:rsidRDefault="00A353B5" w:rsidP="001A11F5">
      <w:pPr>
        <w:ind w:right="4818"/>
        <w:jc w:val="both"/>
        <w:textAlignment w:val="auto"/>
        <w:rPr>
          <w:sz w:val="27"/>
          <w:szCs w:val="27"/>
        </w:rPr>
      </w:pPr>
    </w:p>
    <w:p w:rsidR="00A353B5" w:rsidRDefault="00A353B5" w:rsidP="00472D19">
      <w:pPr>
        <w:overflowPunct/>
        <w:autoSpaceDE/>
        <w:autoSpaceDN/>
        <w:adjustRightInd/>
        <w:ind w:firstLine="709"/>
        <w:jc w:val="center"/>
        <w:textAlignment w:val="auto"/>
        <w:rPr>
          <w:b/>
          <w:bCs/>
          <w:sz w:val="28"/>
          <w:szCs w:val="28"/>
        </w:rPr>
      </w:pPr>
    </w:p>
    <w:p w:rsidR="00A353B5" w:rsidRDefault="00A353B5" w:rsidP="00472D19">
      <w:pPr>
        <w:overflowPunct/>
        <w:autoSpaceDE/>
        <w:autoSpaceDN/>
        <w:adjustRightInd/>
        <w:ind w:firstLine="709"/>
        <w:jc w:val="center"/>
        <w:textAlignment w:val="auto"/>
        <w:rPr>
          <w:b/>
          <w:bCs/>
          <w:sz w:val="28"/>
          <w:szCs w:val="28"/>
        </w:rPr>
      </w:pPr>
      <w:r w:rsidRPr="00472D19">
        <w:rPr>
          <w:b/>
          <w:bCs/>
          <w:sz w:val="28"/>
          <w:szCs w:val="28"/>
        </w:rPr>
        <w:t>Уважаем</w:t>
      </w:r>
      <w:r>
        <w:rPr>
          <w:b/>
          <w:bCs/>
          <w:sz w:val="28"/>
          <w:szCs w:val="28"/>
        </w:rPr>
        <w:t xml:space="preserve">ые коллеги! </w:t>
      </w:r>
    </w:p>
    <w:p w:rsidR="00A353B5" w:rsidRPr="00472D19" w:rsidRDefault="00A353B5" w:rsidP="00472D19">
      <w:pPr>
        <w:overflowPunct/>
        <w:autoSpaceDE/>
        <w:autoSpaceDN/>
        <w:adjustRightInd/>
        <w:ind w:firstLine="709"/>
        <w:jc w:val="center"/>
        <w:textAlignment w:val="auto"/>
        <w:rPr>
          <w:b/>
          <w:bCs/>
          <w:sz w:val="28"/>
          <w:szCs w:val="28"/>
        </w:rPr>
      </w:pPr>
    </w:p>
    <w:p w:rsidR="00A353B5" w:rsidRDefault="00A353B5" w:rsidP="00162D1C">
      <w:pPr>
        <w:ind w:firstLine="709"/>
        <w:jc w:val="both"/>
        <w:textAlignment w:val="auto"/>
        <w:rPr>
          <w:sz w:val="28"/>
          <w:szCs w:val="28"/>
        </w:rPr>
      </w:pPr>
      <w:r>
        <w:rPr>
          <w:sz w:val="28"/>
          <w:szCs w:val="28"/>
        </w:rPr>
        <w:t xml:space="preserve">   </w:t>
      </w:r>
      <w:r w:rsidRPr="0054618D">
        <w:rPr>
          <w:sz w:val="28"/>
          <w:szCs w:val="28"/>
        </w:rPr>
        <w:t>В условиях сложившейся эпидемиологической ситуации Министерство образования и науки Республики Татарстан</w:t>
      </w:r>
      <w:r>
        <w:rPr>
          <w:sz w:val="28"/>
          <w:szCs w:val="28"/>
        </w:rPr>
        <w:t xml:space="preserve"> считает целесообразным организовать занятия в образовательных организациях дополнительного образования в дистанционной форме. Для организации данной работы прилагаем приказ Министерства образования и науки Российской Федерации от 23.08.2017 №816.</w:t>
      </w:r>
    </w:p>
    <w:p w:rsidR="00A353B5" w:rsidRDefault="00A353B5" w:rsidP="00162D1C">
      <w:pPr>
        <w:ind w:firstLine="709"/>
        <w:jc w:val="both"/>
        <w:textAlignment w:val="auto"/>
        <w:rPr>
          <w:sz w:val="28"/>
          <w:szCs w:val="28"/>
        </w:rPr>
      </w:pPr>
      <w:r>
        <w:rPr>
          <w:sz w:val="28"/>
          <w:szCs w:val="28"/>
        </w:rPr>
        <w:t xml:space="preserve">Одновременно с этим рекомендуем использовать формат видеозанятий, организацию занятий через скайп, пересылку материалов занятий по электронной почте. </w:t>
      </w:r>
    </w:p>
    <w:p w:rsidR="00A353B5" w:rsidRDefault="00A353B5" w:rsidP="00162D1C">
      <w:pPr>
        <w:ind w:firstLine="709"/>
        <w:jc w:val="both"/>
        <w:textAlignment w:val="auto"/>
        <w:rPr>
          <w:sz w:val="28"/>
          <w:szCs w:val="28"/>
        </w:rPr>
      </w:pPr>
      <w:r>
        <w:rPr>
          <w:sz w:val="28"/>
          <w:szCs w:val="28"/>
        </w:rPr>
        <w:t xml:space="preserve">На сайте образовательной организации необходимо разместить расписание занятий, видеоуроки в соответствии с программой, авторские электронные ресурсы и ссылки на авторские электронные ресурсы, уведомить родителей (законных представителей) и обучающихся о возможностях сайта образовательной организации в условиях организации занятий в дистанционной форме. </w:t>
      </w:r>
    </w:p>
    <w:p w:rsidR="00A353B5" w:rsidRDefault="00A353B5" w:rsidP="00162D1C">
      <w:pPr>
        <w:ind w:firstLine="709"/>
        <w:jc w:val="both"/>
        <w:textAlignment w:val="auto"/>
        <w:rPr>
          <w:sz w:val="28"/>
          <w:szCs w:val="28"/>
        </w:rPr>
      </w:pPr>
      <w:r>
        <w:rPr>
          <w:sz w:val="28"/>
          <w:szCs w:val="28"/>
        </w:rPr>
        <w:t>Период работы с 23 по 31 марта 2020 года рекомендуем объявить каникулярным периодом.</w:t>
      </w:r>
    </w:p>
    <w:p w:rsidR="00A353B5" w:rsidRPr="001A11F5" w:rsidRDefault="00A353B5" w:rsidP="002F1F53">
      <w:pPr>
        <w:ind w:firstLine="709"/>
        <w:jc w:val="both"/>
        <w:textAlignment w:val="auto"/>
        <w:rPr>
          <w:color w:val="000000"/>
          <w:spacing w:val="-4"/>
          <w:sz w:val="28"/>
          <w:szCs w:val="28"/>
        </w:rPr>
      </w:pPr>
      <w:r>
        <w:rPr>
          <w:sz w:val="28"/>
          <w:szCs w:val="28"/>
        </w:rPr>
        <w:t>Приложение: на 5 л. в 1 экз.</w:t>
      </w:r>
    </w:p>
    <w:p w:rsidR="00A353B5" w:rsidRDefault="00A353B5" w:rsidP="005A0827">
      <w:pPr>
        <w:overflowPunct/>
        <w:autoSpaceDE/>
        <w:autoSpaceDN/>
        <w:adjustRightInd/>
        <w:spacing w:line="360" w:lineRule="auto"/>
        <w:jc w:val="both"/>
        <w:textAlignment w:val="auto"/>
        <w:rPr>
          <w:color w:val="000000"/>
          <w:spacing w:val="-4"/>
          <w:sz w:val="28"/>
          <w:szCs w:val="28"/>
        </w:rPr>
      </w:pPr>
      <w:r>
        <w:rPr>
          <w:color w:val="000000"/>
          <w:spacing w:val="-4"/>
          <w:sz w:val="28"/>
          <w:szCs w:val="28"/>
        </w:rPr>
        <w:t xml:space="preserve"> </w:t>
      </w:r>
    </w:p>
    <w:p w:rsidR="00A353B5" w:rsidRPr="00BC1069" w:rsidRDefault="00A353B5" w:rsidP="00436E03">
      <w:pPr>
        <w:overflowPunct/>
        <w:autoSpaceDE/>
        <w:autoSpaceDN/>
        <w:adjustRightInd/>
        <w:jc w:val="both"/>
        <w:textAlignment w:val="auto"/>
        <w:rPr>
          <w:b/>
          <w:color w:val="000000"/>
          <w:spacing w:val="-4"/>
          <w:sz w:val="28"/>
          <w:szCs w:val="28"/>
        </w:rPr>
      </w:pPr>
      <w:r>
        <w:rPr>
          <w:b/>
          <w:color w:val="000000"/>
          <w:spacing w:val="-4"/>
          <w:sz w:val="28"/>
          <w:szCs w:val="28"/>
        </w:rPr>
        <w:t xml:space="preserve">Заместитель министра                                                                               А.М.Асадуллина                             </w:t>
      </w:r>
    </w:p>
    <w:p w:rsidR="00A353B5" w:rsidRPr="00162D1C" w:rsidRDefault="00A353B5" w:rsidP="00162D1C">
      <w:pPr>
        <w:overflowPunct/>
        <w:autoSpaceDE/>
        <w:autoSpaceDN/>
        <w:adjustRightInd/>
        <w:ind w:firstLine="709"/>
        <w:jc w:val="both"/>
        <w:textAlignment w:val="auto"/>
        <w:rPr>
          <w:color w:val="000000"/>
          <w:spacing w:val="-4"/>
          <w:sz w:val="28"/>
          <w:szCs w:val="28"/>
        </w:rPr>
      </w:pPr>
      <w:r>
        <w:rPr>
          <w:b/>
          <w:color w:val="000000"/>
          <w:spacing w:val="-4"/>
          <w:sz w:val="28"/>
          <w:szCs w:val="28"/>
        </w:rPr>
        <w:t xml:space="preserve"> </w:t>
      </w:r>
    </w:p>
    <w:p w:rsidR="00A353B5" w:rsidRDefault="00A353B5" w:rsidP="00BE4BEE">
      <w:pPr>
        <w:overflowPunct/>
        <w:autoSpaceDE/>
        <w:autoSpaceDN/>
        <w:adjustRightInd/>
        <w:textAlignment w:val="auto"/>
        <w:rPr>
          <w:color w:val="000000"/>
          <w:spacing w:val="-4"/>
          <w:sz w:val="24"/>
          <w:szCs w:val="24"/>
        </w:rPr>
      </w:pPr>
      <w:r>
        <w:rPr>
          <w:color w:val="000000"/>
          <w:spacing w:val="-4"/>
          <w:sz w:val="24"/>
          <w:szCs w:val="24"/>
        </w:rPr>
        <w:t>Ж.В.Соркина,</w:t>
      </w:r>
    </w:p>
    <w:p w:rsidR="00A353B5" w:rsidRDefault="00A353B5" w:rsidP="00BE4BEE">
      <w:pPr>
        <w:overflowPunct/>
        <w:autoSpaceDE/>
        <w:autoSpaceDN/>
        <w:adjustRightInd/>
        <w:textAlignment w:val="auto"/>
        <w:rPr>
          <w:color w:val="000000"/>
          <w:spacing w:val="-4"/>
          <w:sz w:val="24"/>
          <w:szCs w:val="24"/>
        </w:rPr>
      </w:pPr>
      <w:r>
        <w:rPr>
          <w:color w:val="000000"/>
          <w:spacing w:val="-4"/>
          <w:sz w:val="24"/>
          <w:szCs w:val="24"/>
        </w:rPr>
        <w:t xml:space="preserve">(843)294 95 68 </w:t>
      </w:r>
    </w:p>
    <w:sectPr w:rsidR="00A353B5" w:rsidSect="007D457F">
      <w:pgSz w:w="11906" w:h="16838"/>
      <w:pgMar w:top="1134" w:right="567" w:bottom="426" w:left="1134" w:header="720" w:footer="9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3B5" w:rsidRDefault="00A353B5">
      <w:r>
        <w:separator/>
      </w:r>
    </w:p>
  </w:endnote>
  <w:endnote w:type="continuationSeparator" w:id="0">
    <w:p w:rsidR="00A353B5" w:rsidRDefault="00A353B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3B5" w:rsidRDefault="00A353B5">
      <w:r>
        <w:separator/>
      </w:r>
    </w:p>
  </w:footnote>
  <w:footnote w:type="continuationSeparator" w:id="0">
    <w:p w:rsidR="00A353B5" w:rsidRDefault="00A353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57487"/>
    <w:multiLevelType w:val="hybridMultilevel"/>
    <w:tmpl w:val="6E8A3418"/>
    <w:lvl w:ilvl="0" w:tplc="E4F8878C">
      <w:start w:val="1"/>
      <w:numFmt w:val="bullet"/>
      <w:lvlText w:val=""/>
      <w:lvlJc w:val="left"/>
      <w:pPr>
        <w:tabs>
          <w:tab w:val="num" w:pos="720"/>
        </w:tabs>
        <w:ind w:left="720" w:hanging="360"/>
      </w:pPr>
      <w:rPr>
        <w:rFonts w:ascii="Wingdings" w:hAnsi="Wingdings" w:hint="default"/>
      </w:rPr>
    </w:lvl>
    <w:lvl w:ilvl="1" w:tplc="97EEED70" w:tentative="1">
      <w:start w:val="1"/>
      <w:numFmt w:val="bullet"/>
      <w:lvlText w:val=""/>
      <w:lvlJc w:val="left"/>
      <w:pPr>
        <w:tabs>
          <w:tab w:val="num" w:pos="1440"/>
        </w:tabs>
        <w:ind w:left="1440" w:hanging="360"/>
      </w:pPr>
      <w:rPr>
        <w:rFonts w:ascii="Wingdings" w:hAnsi="Wingdings" w:hint="default"/>
      </w:rPr>
    </w:lvl>
    <w:lvl w:ilvl="2" w:tplc="7D5A8AF4" w:tentative="1">
      <w:start w:val="1"/>
      <w:numFmt w:val="bullet"/>
      <w:lvlText w:val=""/>
      <w:lvlJc w:val="left"/>
      <w:pPr>
        <w:tabs>
          <w:tab w:val="num" w:pos="2160"/>
        </w:tabs>
        <w:ind w:left="2160" w:hanging="360"/>
      </w:pPr>
      <w:rPr>
        <w:rFonts w:ascii="Wingdings" w:hAnsi="Wingdings" w:hint="default"/>
      </w:rPr>
    </w:lvl>
    <w:lvl w:ilvl="3" w:tplc="42C4BF5A" w:tentative="1">
      <w:start w:val="1"/>
      <w:numFmt w:val="bullet"/>
      <w:lvlText w:val=""/>
      <w:lvlJc w:val="left"/>
      <w:pPr>
        <w:tabs>
          <w:tab w:val="num" w:pos="2880"/>
        </w:tabs>
        <w:ind w:left="2880" w:hanging="360"/>
      </w:pPr>
      <w:rPr>
        <w:rFonts w:ascii="Wingdings" w:hAnsi="Wingdings" w:hint="default"/>
      </w:rPr>
    </w:lvl>
    <w:lvl w:ilvl="4" w:tplc="6380BB00" w:tentative="1">
      <w:start w:val="1"/>
      <w:numFmt w:val="bullet"/>
      <w:lvlText w:val=""/>
      <w:lvlJc w:val="left"/>
      <w:pPr>
        <w:tabs>
          <w:tab w:val="num" w:pos="3600"/>
        </w:tabs>
        <w:ind w:left="3600" w:hanging="360"/>
      </w:pPr>
      <w:rPr>
        <w:rFonts w:ascii="Wingdings" w:hAnsi="Wingdings" w:hint="default"/>
      </w:rPr>
    </w:lvl>
    <w:lvl w:ilvl="5" w:tplc="9F42158C" w:tentative="1">
      <w:start w:val="1"/>
      <w:numFmt w:val="bullet"/>
      <w:lvlText w:val=""/>
      <w:lvlJc w:val="left"/>
      <w:pPr>
        <w:tabs>
          <w:tab w:val="num" w:pos="4320"/>
        </w:tabs>
        <w:ind w:left="4320" w:hanging="360"/>
      </w:pPr>
      <w:rPr>
        <w:rFonts w:ascii="Wingdings" w:hAnsi="Wingdings" w:hint="default"/>
      </w:rPr>
    </w:lvl>
    <w:lvl w:ilvl="6" w:tplc="E956255C" w:tentative="1">
      <w:start w:val="1"/>
      <w:numFmt w:val="bullet"/>
      <w:lvlText w:val=""/>
      <w:lvlJc w:val="left"/>
      <w:pPr>
        <w:tabs>
          <w:tab w:val="num" w:pos="5040"/>
        </w:tabs>
        <w:ind w:left="5040" w:hanging="360"/>
      </w:pPr>
      <w:rPr>
        <w:rFonts w:ascii="Wingdings" w:hAnsi="Wingdings" w:hint="default"/>
      </w:rPr>
    </w:lvl>
    <w:lvl w:ilvl="7" w:tplc="964C7A9A" w:tentative="1">
      <w:start w:val="1"/>
      <w:numFmt w:val="bullet"/>
      <w:lvlText w:val=""/>
      <w:lvlJc w:val="left"/>
      <w:pPr>
        <w:tabs>
          <w:tab w:val="num" w:pos="5760"/>
        </w:tabs>
        <w:ind w:left="5760" w:hanging="360"/>
      </w:pPr>
      <w:rPr>
        <w:rFonts w:ascii="Wingdings" w:hAnsi="Wingdings" w:hint="default"/>
      </w:rPr>
    </w:lvl>
    <w:lvl w:ilvl="8" w:tplc="F82A0DBA" w:tentative="1">
      <w:start w:val="1"/>
      <w:numFmt w:val="bullet"/>
      <w:lvlText w:val=""/>
      <w:lvlJc w:val="left"/>
      <w:pPr>
        <w:tabs>
          <w:tab w:val="num" w:pos="6480"/>
        </w:tabs>
        <w:ind w:left="6480" w:hanging="360"/>
      </w:pPr>
      <w:rPr>
        <w:rFonts w:ascii="Wingdings" w:hAnsi="Wingdings" w:hint="default"/>
      </w:rPr>
    </w:lvl>
  </w:abstractNum>
  <w:abstractNum w:abstractNumId="1">
    <w:nsid w:val="091A6B9B"/>
    <w:multiLevelType w:val="hybridMultilevel"/>
    <w:tmpl w:val="AE02F1E2"/>
    <w:lvl w:ilvl="0" w:tplc="9724E94C">
      <w:start w:val="1"/>
      <w:numFmt w:val="bullet"/>
      <w:lvlText w:val=""/>
      <w:lvlJc w:val="left"/>
      <w:pPr>
        <w:tabs>
          <w:tab w:val="num" w:pos="720"/>
        </w:tabs>
        <w:ind w:left="720" w:hanging="360"/>
      </w:pPr>
      <w:rPr>
        <w:rFonts w:ascii="Symbol" w:hAnsi="Symbol" w:hint="default"/>
      </w:rPr>
    </w:lvl>
    <w:lvl w:ilvl="1" w:tplc="5D6A2FA4" w:tentative="1">
      <w:start w:val="1"/>
      <w:numFmt w:val="bullet"/>
      <w:lvlText w:val=""/>
      <w:lvlJc w:val="left"/>
      <w:pPr>
        <w:tabs>
          <w:tab w:val="num" w:pos="1440"/>
        </w:tabs>
        <w:ind w:left="1440" w:hanging="360"/>
      </w:pPr>
      <w:rPr>
        <w:rFonts w:ascii="Wingdings" w:hAnsi="Wingdings" w:hint="default"/>
      </w:rPr>
    </w:lvl>
    <w:lvl w:ilvl="2" w:tplc="123E475C" w:tentative="1">
      <w:start w:val="1"/>
      <w:numFmt w:val="bullet"/>
      <w:lvlText w:val=""/>
      <w:lvlJc w:val="left"/>
      <w:pPr>
        <w:tabs>
          <w:tab w:val="num" w:pos="2160"/>
        </w:tabs>
        <w:ind w:left="2160" w:hanging="360"/>
      </w:pPr>
      <w:rPr>
        <w:rFonts w:ascii="Wingdings" w:hAnsi="Wingdings" w:hint="default"/>
      </w:rPr>
    </w:lvl>
    <w:lvl w:ilvl="3" w:tplc="F6744B8C" w:tentative="1">
      <w:start w:val="1"/>
      <w:numFmt w:val="bullet"/>
      <w:lvlText w:val=""/>
      <w:lvlJc w:val="left"/>
      <w:pPr>
        <w:tabs>
          <w:tab w:val="num" w:pos="2880"/>
        </w:tabs>
        <w:ind w:left="2880" w:hanging="360"/>
      </w:pPr>
      <w:rPr>
        <w:rFonts w:ascii="Wingdings" w:hAnsi="Wingdings" w:hint="default"/>
      </w:rPr>
    </w:lvl>
    <w:lvl w:ilvl="4" w:tplc="B6B49A7A" w:tentative="1">
      <w:start w:val="1"/>
      <w:numFmt w:val="bullet"/>
      <w:lvlText w:val=""/>
      <w:lvlJc w:val="left"/>
      <w:pPr>
        <w:tabs>
          <w:tab w:val="num" w:pos="3600"/>
        </w:tabs>
        <w:ind w:left="3600" w:hanging="360"/>
      </w:pPr>
      <w:rPr>
        <w:rFonts w:ascii="Wingdings" w:hAnsi="Wingdings" w:hint="default"/>
      </w:rPr>
    </w:lvl>
    <w:lvl w:ilvl="5" w:tplc="CFCEB220" w:tentative="1">
      <w:start w:val="1"/>
      <w:numFmt w:val="bullet"/>
      <w:lvlText w:val=""/>
      <w:lvlJc w:val="left"/>
      <w:pPr>
        <w:tabs>
          <w:tab w:val="num" w:pos="4320"/>
        </w:tabs>
        <w:ind w:left="4320" w:hanging="360"/>
      </w:pPr>
      <w:rPr>
        <w:rFonts w:ascii="Wingdings" w:hAnsi="Wingdings" w:hint="default"/>
      </w:rPr>
    </w:lvl>
    <w:lvl w:ilvl="6" w:tplc="226CFFB8" w:tentative="1">
      <w:start w:val="1"/>
      <w:numFmt w:val="bullet"/>
      <w:lvlText w:val=""/>
      <w:lvlJc w:val="left"/>
      <w:pPr>
        <w:tabs>
          <w:tab w:val="num" w:pos="5040"/>
        </w:tabs>
        <w:ind w:left="5040" w:hanging="360"/>
      </w:pPr>
      <w:rPr>
        <w:rFonts w:ascii="Wingdings" w:hAnsi="Wingdings" w:hint="default"/>
      </w:rPr>
    </w:lvl>
    <w:lvl w:ilvl="7" w:tplc="FB3609B0" w:tentative="1">
      <w:start w:val="1"/>
      <w:numFmt w:val="bullet"/>
      <w:lvlText w:val=""/>
      <w:lvlJc w:val="left"/>
      <w:pPr>
        <w:tabs>
          <w:tab w:val="num" w:pos="5760"/>
        </w:tabs>
        <w:ind w:left="5760" w:hanging="360"/>
      </w:pPr>
      <w:rPr>
        <w:rFonts w:ascii="Wingdings" w:hAnsi="Wingdings" w:hint="default"/>
      </w:rPr>
    </w:lvl>
    <w:lvl w:ilvl="8" w:tplc="0C208F8C" w:tentative="1">
      <w:start w:val="1"/>
      <w:numFmt w:val="bullet"/>
      <w:lvlText w:val=""/>
      <w:lvlJc w:val="left"/>
      <w:pPr>
        <w:tabs>
          <w:tab w:val="num" w:pos="6480"/>
        </w:tabs>
        <w:ind w:left="6480" w:hanging="360"/>
      </w:pPr>
      <w:rPr>
        <w:rFonts w:ascii="Wingdings" w:hAnsi="Wingdings" w:hint="default"/>
      </w:rPr>
    </w:lvl>
  </w:abstractNum>
  <w:abstractNum w:abstractNumId="2">
    <w:nsid w:val="14E71882"/>
    <w:multiLevelType w:val="hybridMultilevel"/>
    <w:tmpl w:val="C388F26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7AC6723"/>
    <w:multiLevelType w:val="hybridMultilevel"/>
    <w:tmpl w:val="0BD4284A"/>
    <w:lvl w:ilvl="0" w:tplc="C15C98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7855A4"/>
    <w:multiLevelType w:val="hybridMultilevel"/>
    <w:tmpl w:val="D4B4B436"/>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40E855D9"/>
    <w:multiLevelType w:val="hybridMultilevel"/>
    <w:tmpl w:val="76D441BE"/>
    <w:lvl w:ilvl="0" w:tplc="06E6EA34">
      <w:start w:val="1"/>
      <w:numFmt w:val="bullet"/>
      <w:lvlText w:val=""/>
      <w:lvlJc w:val="left"/>
      <w:pPr>
        <w:ind w:left="7307"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6">
    <w:nsid w:val="4AE161CF"/>
    <w:multiLevelType w:val="hybridMultilevel"/>
    <w:tmpl w:val="3D741366"/>
    <w:lvl w:ilvl="0" w:tplc="A02AED64">
      <w:start w:val="1"/>
      <w:numFmt w:val="bullet"/>
      <w:lvlText w:val=""/>
      <w:lvlJc w:val="left"/>
      <w:pPr>
        <w:tabs>
          <w:tab w:val="num" w:pos="720"/>
        </w:tabs>
        <w:ind w:left="720" w:hanging="360"/>
      </w:pPr>
      <w:rPr>
        <w:rFonts w:ascii="Wingdings" w:hAnsi="Wingdings" w:hint="default"/>
      </w:rPr>
    </w:lvl>
    <w:lvl w:ilvl="1" w:tplc="AC42E67C" w:tentative="1">
      <w:start w:val="1"/>
      <w:numFmt w:val="bullet"/>
      <w:lvlText w:val=""/>
      <w:lvlJc w:val="left"/>
      <w:pPr>
        <w:tabs>
          <w:tab w:val="num" w:pos="1440"/>
        </w:tabs>
        <w:ind w:left="1440" w:hanging="360"/>
      </w:pPr>
      <w:rPr>
        <w:rFonts w:ascii="Wingdings" w:hAnsi="Wingdings" w:hint="default"/>
      </w:rPr>
    </w:lvl>
    <w:lvl w:ilvl="2" w:tplc="C7DA738A" w:tentative="1">
      <w:start w:val="1"/>
      <w:numFmt w:val="bullet"/>
      <w:lvlText w:val=""/>
      <w:lvlJc w:val="left"/>
      <w:pPr>
        <w:tabs>
          <w:tab w:val="num" w:pos="2160"/>
        </w:tabs>
        <w:ind w:left="2160" w:hanging="360"/>
      </w:pPr>
      <w:rPr>
        <w:rFonts w:ascii="Wingdings" w:hAnsi="Wingdings" w:hint="default"/>
      </w:rPr>
    </w:lvl>
    <w:lvl w:ilvl="3" w:tplc="FA5E698A" w:tentative="1">
      <w:start w:val="1"/>
      <w:numFmt w:val="bullet"/>
      <w:lvlText w:val=""/>
      <w:lvlJc w:val="left"/>
      <w:pPr>
        <w:tabs>
          <w:tab w:val="num" w:pos="2880"/>
        </w:tabs>
        <w:ind w:left="2880" w:hanging="360"/>
      </w:pPr>
      <w:rPr>
        <w:rFonts w:ascii="Wingdings" w:hAnsi="Wingdings" w:hint="default"/>
      </w:rPr>
    </w:lvl>
    <w:lvl w:ilvl="4" w:tplc="2ACE8BF4" w:tentative="1">
      <w:start w:val="1"/>
      <w:numFmt w:val="bullet"/>
      <w:lvlText w:val=""/>
      <w:lvlJc w:val="left"/>
      <w:pPr>
        <w:tabs>
          <w:tab w:val="num" w:pos="3600"/>
        </w:tabs>
        <w:ind w:left="3600" w:hanging="360"/>
      </w:pPr>
      <w:rPr>
        <w:rFonts w:ascii="Wingdings" w:hAnsi="Wingdings" w:hint="default"/>
      </w:rPr>
    </w:lvl>
    <w:lvl w:ilvl="5" w:tplc="715691F8" w:tentative="1">
      <w:start w:val="1"/>
      <w:numFmt w:val="bullet"/>
      <w:lvlText w:val=""/>
      <w:lvlJc w:val="left"/>
      <w:pPr>
        <w:tabs>
          <w:tab w:val="num" w:pos="4320"/>
        </w:tabs>
        <w:ind w:left="4320" w:hanging="360"/>
      </w:pPr>
      <w:rPr>
        <w:rFonts w:ascii="Wingdings" w:hAnsi="Wingdings" w:hint="default"/>
      </w:rPr>
    </w:lvl>
    <w:lvl w:ilvl="6" w:tplc="3E22ED6A" w:tentative="1">
      <w:start w:val="1"/>
      <w:numFmt w:val="bullet"/>
      <w:lvlText w:val=""/>
      <w:lvlJc w:val="left"/>
      <w:pPr>
        <w:tabs>
          <w:tab w:val="num" w:pos="5040"/>
        </w:tabs>
        <w:ind w:left="5040" w:hanging="360"/>
      </w:pPr>
      <w:rPr>
        <w:rFonts w:ascii="Wingdings" w:hAnsi="Wingdings" w:hint="default"/>
      </w:rPr>
    </w:lvl>
    <w:lvl w:ilvl="7" w:tplc="B1768308" w:tentative="1">
      <w:start w:val="1"/>
      <w:numFmt w:val="bullet"/>
      <w:lvlText w:val=""/>
      <w:lvlJc w:val="left"/>
      <w:pPr>
        <w:tabs>
          <w:tab w:val="num" w:pos="5760"/>
        </w:tabs>
        <w:ind w:left="5760" w:hanging="360"/>
      </w:pPr>
      <w:rPr>
        <w:rFonts w:ascii="Wingdings" w:hAnsi="Wingdings" w:hint="default"/>
      </w:rPr>
    </w:lvl>
    <w:lvl w:ilvl="8" w:tplc="433A71D2" w:tentative="1">
      <w:start w:val="1"/>
      <w:numFmt w:val="bullet"/>
      <w:lvlText w:val=""/>
      <w:lvlJc w:val="left"/>
      <w:pPr>
        <w:tabs>
          <w:tab w:val="num" w:pos="6480"/>
        </w:tabs>
        <w:ind w:left="6480" w:hanging="360"/>
      </w:pPr>
      <w:rPr>
        <w:rFonts w:ascii="Wingdings" w:hAnsi="Wingdings" w:hint="default"/>
      </w:rPr>
    </w:lvl>
  </w:abstractNum>
  <w:abstractNum w:abstractNumId="7">
    <w:nsid w:val="605275B2"/>
    <w:multiLevelType w:val="hybridMultilevel"/>
    <w:tmpl w:val="078E16AA"/>
    <w:lvl w:ilvl="0" w:tplc="9724E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E7435DD"/>
    <w:multiLevelType w:val="hybridMultilevel"/>
    <w:tmpl w:val="1D56CB62"/>
    <w:lvl w:ilvl="0" w:tplc="9724E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97E1C7D"/>
    <w:multiLevelType w:val="hybridMultilevel"/>
    <w:tmpl w:val="22E4E0BA"/>
    <w:lvl w:ilvl="0" w:tplc="032C19F8">
      <w:start w:val="1"/>
      <w:numFmt w:val="bullet"/>
      <w:lvlText w:val=""/>
      <w:lvlJc w:val="left"/>
      <w:pPr>
        <w:tabs>
          <w:tab w:val="num" w:pos="720"/>
        </w:tabs>
        <w:ind w:left="720" w:hanging="360"/>
      </w:pPr>
      <w:rPr>
        <w:rFonts w:ascii="Wingdings" w:hAnsi="Wingdings" w:hint="default"/>
      </w:rPr>
    </w:lvl>
    <w:lvl w:ilvl="1" w:tplc="BDCA6EB4" w:tentative="1">
      <w:start w:val="1"/>
      <w:numFmt w:val="bullet"/>
      <w:lvlText w:val=""/>
      <w:lvlJc w:val="left"/>
      <w:pPr>
        <w:tabs>
          <w:tab w:val="num" w:pos="1440"/>
        </w:tabs>
        <w:ind w:left="1440" w:hanging="360"/>
      </w:pPr>
      <w:rPr>
        <w:rFonts w:ascii="Wingdings" w:hAnsi="Wingdings" w:hint="default"/>
      </w:rPr>
    </w:lvl>
    <w:lvl w:ilvl="2" w:tplc="6BA8ACE2" w:tentative="1">
      <w:start w:val="1"/>
      <w:numFmt w:val="bullet"/>
      <w:lvlText w:val=""/>
      <w:lvlJc w:val="left"/>
      <w:pPr>
        <w:tabs>
          <w:tab w:val="num" w:pos="2160"/>
        </w:tabs>
        <w:ind w:left="2160" w:hanging="360"/>
      </w:pPr>
      <w:rPr>
        <w:rFonts w:ascii="Wingdings" w:hAnsi="Wingdings" w:hint="default"/>
      </w:rPr>
    </w:lvl>
    <w:lvl w:ilvl="3" w:tplc="EA242A4E" w:tentative="1">
      <w:start w:val="1"/>
      <w:numFmt w:val="bullet"/>
      <w:lvlText w:val=""/>
      <w:lvlJc w:val="left"/>
      <w:pPr>
        <w:tabs>
          <w:tab w:val="num" w:pos="2880"/>
        </w:tabs>
        <w:ind w:left="2880" w:hanging="360"/>
      </w:pPr>
      <w:rPr>
        <w:rFonts w:ascii="Wingdings" w:hAnsi="Wingdings" w:hint="default"/>
      </w:rPr>
    </w:lvl>
    <w:lvl w:ilvl="4" w:tplc="5AB09CAC" w:tentative="1">
      <w:start w:val="1"/>
      <w:numFmt w:val="bullet"/>
      <w:lvlText w:val=""/>
      <w:lvlJc w:val="left"/>
      <w:pPr>
        <w:tabs>
          <w:tab w:val="num" w:pos="3600"/>
        </w:tabs>
        <w:ind w:left="3600" w:hanging="360"/>
      </w:pPr>
      <w:rPr>
        <w:rFonts w:ascii="Wingdings" w:hAnsi="Wingdings" w:hint="default"/>
      </w:rPr>
    </w:lvl>
    <w:lvl w:ilvl="5" w:tplc="23E09232" w:tentative="1">
      <w:start w:val="1"/>
      <w:numFmt w:val="bullet"/>
      <w:lvlText w:val=""/>
      <w:lvlJc w:val="left"/>
      <w:pPr>
        <w:tabs>
          <w:tab w:val="num" w:pos="4320"/>
        </w:tabs>
        <w:ind w:left="4320" w:hanging="360"/>
      </w:pPr>
      <w:rPr>
        <w:rFonts w:ascii="Wingdings" w:hAnsi="Wingdings" w:hint="default"/>
      </w:rPr>
    </w:lvl>
    <w:lvl w:ilvl="6" w:tplc="305A49DC" w:tentative="1">
      <w:start w:val="1"/>
      <w:numFmt w:val="bullet"/>
      <w:lvlText w:val=""/>
      <w:lvlJc w:val="left"/>
      <w:pPr>
        <w:tabs>
          <w:tab w:val="num" w:pos="5040"/>
        </w:tabs>
        <w:ind w:left="5040" w:hanging="360"/>
      </w:pPr>
      <w:rPr>
        <w:rFonts w:ascii="Wingdings" w:hAnsi="Wingdings" w:hint="default"/>
      </w:rPr>
    </w:lvl>
    <w:lvl w:ilvl="7" w:tplc="019E6656" w:tentative="1">
      <w:start w:val="1"/>
      <w:numFmt w:val="bullet"/>
      <w:lvlText w:val=""/>
      <w:lvlJc w:val="left"/>
      <w:pPr>
        <w:tabs>
          <w:tab w:val="num" w:pos="5760"/>
        </w:tabs>
        <w:ind w:left="5760" w:hanging="360"/>
      </w:pPr>
      <w:rPr>
        <w:rFonts w:ascii="Wingdings" w:hAnsi="Wingdings" w:hint="default"/>
      </w:rPr>
    </w:lvl>
    <w:lvl w:ilvl="8" w:tplc="73F63BD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4"/>
  </w:num>
  <w:num w:numId="4">
    <w:abstractNumId w:val="7"/>
  </w:num>
  <w:num w:numId="5">
    <w:abstractNumId w:val="5"/>
  </w:num>
  <w:num w:numId="6">
    <w:abstractNumId w:val="8"/>
  </w:num>
  <w:num w:numId="7">
    <w:abstractNumId w:val="1"/>
  </w:num>
  <w:num w:numId="8">
    <w:abstractNumId w:val="6"/>
  </w:num>
  <w:num w:numId="9">
    <w:abstractNumId w:val="9"/>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2902"/>
    <w:rsid w:val="00002DD7"/>
    <w:rsid w:val="00005911"/>
    <w:rsid w:val="00011408"/>
    <w:rsid w:val="00011630"/>
    <w:rsid w:val="00021B08"/>
    <w:rsid w:val="000223AB"/>
    <w:rsid w:val="00022475"/>
    <w:rsid w:val="00023076"/>
    <w:rsid w:val="00025780"/>
    <w:rsid w:val="00026EFB"/>
    <w:rsid w:val="000313E1"/>
    <w:rsid w:val="0003560E"/>
    <w:rsid w:val="00041051"/>
    <w:rsid w:val="00041F50"/>
    <w:rsid w:val="00044F4E"/>
    <w:rsid w:val="00050C5F"/>
    <w:rsid w:val="00051277"/>
    <w:rsid w:val="00051AAE"/>
    <w:rsid w:val="0006054E"/>
    <w:rsid w:val="00072E7C"/>
    <w:rsid w:val="00075AFB"/>
    <w:rsid w:val="000773C3"/>
    <w:rsid w:val="00080208"/>
    <w:rsid w:val="000844CB"/>
    <w:rsid w:val="00085412"/>
    <w:rsid w:val="00096193"/>
    <w:rsid w:val="00096235"/>
    <w:rsid w:val="000A3070"/>
    <w:rsid w:val="000A7AB9"/>
    <w:rsid w:val="000A7E89"/>
    <w:rsid w:val="000B01BA"/>
    <w:rsid w:val="000B6E03"/>
    <w:rsid w:val="000C6342"/>
    <w:rsid w:val="000D0FEF"/>
    <w:rsid w:val="000D23FE"/>
    <w:rsid w:val="000D4B96"/>
    <w:rsid w:val="000E1000"/>
    <w:rsid w:val="000F1617"/>
    <w:rsid w:val="000F2C00"/>
    <w:rsid w:val="000F593B"/>
    <w:rsid w:val="000F77A1"/>
    <w:rsid w:val="0010346C"/>
    <w:rsid w:val="00104657"/>
    <w:rsid w:val="00105976"/>
    <w:rsid w:val="0010620D"/>
    <w:rsid w:val="00107793"/>
    <w:rsid w:val="00110E0F"/>
    <w:rsid w:val="0011132B"/>
    <w:rsid w:val="00114BD8"/>
    <w:rsid w:val="00124663"/>
    <w:rsid w:val="0012725E"/>
    <w:rsid w:val="001315CF"/>
    <w:rsid w:val="001319D5"/>
    <w:rsid w:val="00145D28"/>
    <w:rsid w:val="00147C57"/>
    <w:rsid w:val="001510E1"/>
    <w:rsid w:val="00151C64"/>
    <w:rsid w:val="0015404A"/>
    <w:rsid w:val="00155158"/>
    <w:rsid w:val="00162454"/>
    <w:rsid w:val="00162D1C"/>
    <w:rsid w:val="001647CA"/>
    <w:rsid w:val="001659C5"/>
    <w:rsid w:val="00171569"/>
    <w:rsid w:val="00181847"/>
    <w:rsid w:val="001905B5"/>
    <w:rsid w:val="00192177"/>
    <w:rsid w:val="00192B16"/>
    <w:rsid w:val="00194AFB"/>
    <w:rsid w:val="00196ABF"/>
    <w:rsid w:val="001A11F5"/>
    <w:rsid w:val="001B0DB6"/>
    <w:rsid w:val="001C251C"/>
    <w:rsid w:val="001C2B15"/>
    <w:rsid w:val="001D10F2"/>
    <w:rsid w:val="001D2C1B"/>
    <w:rsid w:val="001D5BA0"/>
    <w:rsid w:val="001E1EEC"/>
    <w:rsid w:val="001E30D8"/>
    <w:rsid w:val="001E53C9"/>
    <w:rsid w:val="001E5935"/>
    <w:rsid w:val="001F0B59"/>
    <w:rsid w:val="001F2386"/>
    <w:rsid w:val="0020101E"/>
    <w:rsid w:val="0020513D"/>
    <w:rsid w:val="002073B5"/>
    <w:rsid w:val="002077C6"/>
    <w:rsid w:val="0021064B"/>
    <w:rsid w:val="00213F69"/>
    <w:rsid w:val="002201FC"/>
    <w:rsid w:val="00222D58"/>
    <w:rsid w:val="00223262"/>
    <w:rsid w:val="00224932"/>
    <w:rsid w:val="00226315"/>
    <w:rsid w:val="00226A2B"/>
    <w:rsid w:val="00232782"/>
    <w:rsid w:val="00236850"/>
    <w:rsid w:val="00240B4D"/>
    <w:rsid w:val="00241B2A"/>
    <w:rsid w:val="002436A4"/>
    <w:rsid w:val="00246305"/>
    <w:rsid w:val="00265E48"/>
    <w:rsid w:val="0027379D"/>
    <w:rsid w:val="00286238"/>
    <w:rsid w:val="00295F86"/>
    <w:rsid w:val="002A02BB"/>
    <w:rsid w:val="002A5130"/>
    <w:rsid w:val="002A5217"/>
    <w:rsid w:val="002A55A4"/>
    <w:rsid w:val="002B6F51"/>
    <w:rsid w:val="002B7826"/>
    <w:rsid w:val="002C410E"/>
    <w:rsid w:val="002C5C72"/>
    <w:rsid w:val="002D157D"/>
    <w:rsid w:val="002D1747"/>
    <w:rsid w:val="002D2A0D"/>
    <w:rsid w:val="002D4827"/>
    <w:rsid w:val="002E0303"/>
    <w:rsid w:val="002E28AF"/>
    <w:rsid w:val="002E295B"/>
    <w:rsid w:val="002E4E78"/>
    <w:rsid w:val="002F1F53"/>
    <w:rsid w:val="002F74DF"/>
    <w:rsid w:val="0030591C"/>
    <w:rsid w:val="00305992"/>
    <w:rsid w:val="003068BB"/>
    <w:rsid w:val="00323439"/>
    <w:rsid w:val="00325C10"/>
    <w:rsid w:val="003260FA"/>
    <w:rsid w:val="00330619"/>
    <w:rsid w:val="00330ACA"/>
    <w:rsid w:val="00332DCA"/>
    <w:rsid w:val="00333761"/>
    <w:rsid w:val="00347407"/>
    <w:rsid w:val="0035195B"/>
    <w:rsid w:val="0035231C"/>
    <w:rsid w:val="00352D9C"/>
    <w:rsid w:val="00353AC2"/>
    <w:rsid w:val="00357713"/>
    <w:rsid w:val="003659F6"/>
    <w:rsid w:val="00375B7A"/>
    <w:rsid w:val="003763D1"/>
    <w:rsid w:val="00382559"/>
    <w:rsid w:val="00386FAE"/>
    <w:rsid w:val="00394041"/>
    <w:rsid w:val="00396BF9"/>
    <w:rsid w:val="003A0027"/>
    <w:rsid w:val="003A350F"/>
    <w:rsid w:val="003C26A4"/>
    <w:rsid w:val="003C3107"/>
    <w:rsid w:val="003C3FCC"/>
    <w:rsid w:val="003C67B9"/>
    <w:rsid w:val="003C69EE"/>
    <w:rsid w:val="003C7117"/>
    <w:rsid w:val="003D53DD"/>
    <w:rsid w:val="003D7877"/>
    <w:rsid w:val="003E1551"/>
    <w:rsid w:val="003E6AEB"/>
    <w:rsid w:val="003F2CAE"/>
    <w:rsid w:val="004013D3"/>
    <w:rsid w:val="004026EC"/>
    <w:rsid w:val="004045E9"/>
    <w:rsid w:val="00425CB4"/>
    <w:rsid w:val="00427978"/>
    <w:rsid w:val="00436E03"/>
    <w:rsid w:val="00441197"/>
    <w:rsid w:val="00443A47"/>
    <w:rsid w:val="0044751A"/>
    <w:rsid w:val="00450248"/>
    <w:rsid w:val="00452CD3"/>
    <w:rsid w:val="004538FC"/>
    <w:rsid w:val="00457472"/>
    <w:rsid w:val="00462E03"/>
    <w:rsid w:val="00466BD3"/>
    <w:rsid w:val="00466F5D"/>
    <w:rsid w:val="00472D19"/>
    <w:rsid w:val="00474D91"/>
    <w:rsid w:val="00474D9F"/>
    <w:rsid w:val="004803ED"/>
    <w:rsid w:val="00481F43"/>
    <w:rsid w:val="004822EB"/>
    <w:rsid w:val="00484E88"/>
    <w:rsid w:val="00485076"/>
    <w:rsid w:val="00485FE1"/>
    <w:rsid w:val="00490DE8"/>
    <w:rsid w:val="00497D73"/>
    <w:rsid w:val="004A3877"/>
    <w:rsid w:val="004A500C"/>
    <w:rsid w:val="004A5AF9"/>
    <w:rsid w:val="004A79AC"/>
    <w:rsid w:val="004A7EA8"/>
    <w:rsid w:val="004B249D"/>
    <w:rsid w:val="004B7FDA"/>
    <w:rsid w:val="004D27F4"/>
    <w:rsid w:val="004D5FB5"/>
    <w:rsid w:val="004D6B33"/>
    <w:rsid w:val="004E29B8"/>
    <w:rsid w:val="004E7C33"/>
    <w:rsid w:val="004F4909"/>
    <w:rsid w:val="004F5CA7"/>
    <w:rsid w:val="00504CF0"/>
    <w:rsid w:val="00507725"/>
    <w:rsid w:val="00507F56"/>
    <w:rsid w:val="00510D37"/>
    <w:rsid w:val="00512435"/>
    <w:rsid w:val="00514A8A"/>
    <w:rsid w:val="00514F5F"/>
    <w:rsid w:val="00523BCE"/>
    <w:rsid w:val="00533AA2"/>
    <w:rsid w:val="00534285"/>
    <w:rsid w:val="00536E5E"/>
    <w:rsid w:val="005372C2"/>
    <w:rsid w:val="005426AE"/>
    <w:rsid w:val="005458B4"/>
    <w:rsid w:val="0054618D"/>
    <w:rsid w:val="005476CB"/>
    <w:rsid w:val="00551C06"/>
    <w:rsid w:val="00556563"/>
    <w:rsid w:val="005576D7"/>
    <w:rsid w:val="00557B07"/>
    <w:rsid w:val="00560D8E"/>
    <w:rsid w:val="00563DB0"/>
    <w:rsid w:val="0057454A"/>
    <w:rsid w:val="0058037B"/>
    <w:rsid w:val="005815AE"/>
    <w:rsid w:val="00581A01"/>
    <w:rsid w:val="00591A32"/>
    <w:rsid w:val="00592A07"/>
    <w:rsid w:val="00592D4E"/>
    <w:rsid w:val="005937C6"/>
    <w:rsid w:val="005A0827"/>
    <w:rsid w:val="005A1DD1"/>
    <w:rsid w:val="005A2434"/>
    <w:rsid w:val="005A6350"/>
    <w:rsid w:val="005C1B49"/>
    <w:rsid w:val="005C3174"/>
    <w:rsid w:val="005C4BA7"/>
    <w:rsid w:val="005C62FA"/>
    <w:rsid w:val="005D3BB9"/>
    <w:rsid w:val="005D623A"/>
    <w:rsid w:val="005D6A2A"/>
    <w:rsid w:val="005E4503"/>
    <w:rsid w:val="005E507E"/>
    <w:rsid w:val="005E60CC"/>
    <w:rsid w:val="005F2881"/>
    <w:rsid w:val="005F4C20"/>
    <w:rsid w:val="005F53B7"/>
    <w:rsid w:val="006033C7"/>
    <w:rsid w:val="00604B2A"/>
    <w:rsid w:val="00612E94"/>
    <w:rsid w:val="00613936"/>
    <w:rsid w:val="00627ADC"/>
    <w:rsid w:val="006304D5"/>
    <w:rsid w:val="006308A4"/>
    <w:rsid w:val="00632B34"/>
    <w:rsid w:val="00645DA2"/>
    <w:rsid w:val="006505A5"/>
    <w:rsid w:val="00651DE0"/>
    <w:rsid w:val="0065488C"/>
    <w:rsid w:val="006572EC"/>
    <w:rsid w:val="0066274C"/>
    <w:rsid w:val="00663BE9"/>
    <w:rsid w:val="00664750"/>
    <w:rsid w:val="00665014"/>
    <w:rsid w:val="00670EC9"/>
    <w:rsid w:val="006721C5"/>
    <w:rsid w:val="0067511D"/>
    <w:rsid w:val="00686696"/>
    <w:rsid w:val="0068769A"/>
    <w:rsid w:val="00693595"/>
    <w:rsid w:val="006A2C52"/>
    <w:rsid w:val="006A47BD"/>
    <w:rsid w:val="006A62FB"/>
    <w:rsid w:val="006B5709"/>
    <w:rsid w:val="006B64AE"/>
    <w:rsid w:val="006C0ADB"/>
    <w:rsid w:val="006C12E1"/>
    <w:rsid w:val="006C21D4"/>
    <w:rsid w:val="006D0667"/>
    <w:rsid w:val="006D464E"/>
    <w:rsid w:val="006E05C0"/>
    <w:rsid w:val="006E10D7"/>
    <w:rsid w:val="006F2DDD"/>
    <w:rsid w:val="006F4059"/>
    <w:rsid w:val="006F4318"/>
    <w:rsid w:val="00732754"/>
    <w:rsid w:val="00735CB1"/>
    <w:rsid w:val="00737741"/>
    <w:rsid w:val="007500CD"/>
    <w:rsid w:val="007512CF"/>
    <w:rsid w:val="00753086"/>
    <w:rsid w:val="00755DAA"/>
    <w:rsid w:val="00761664"/>
    <w:rsid w:val="00762FEA"/>
    <w:rsid w:val="007645CD"/>
    <w:rsid w:val="007737D2"/>
    <w:rsid w:val="00773FEA"/>
    <w:rsid w:val="0077405B"/>
    <w:rsid w:val="00776810"/>
    <w:rsid w:val="00777705"/>
    <w:rsid w:val="00784D53"/>
    <w:rsid w:val="007937D4"/>
    <w:rsid w:val="007A0846"/>
    <w:rsid w:val="007A36C5"/>
    <w:rsid w:val="007A5E7C"/>
    <w:rsid w:val="007A68C9"/>
    <w:rsid w:val="007B0AB9"/>
    <w:rsid w:val="007B3384"/>
    <w:rsid w:val="007C2704"/>
    <w:rsid w:val="007C7259"/>
    <w:rsid w:val="007D3481"/>
    <w:rsid w:val="007D457F"/>
    <w:rsid w:val="007E00A5"/>
    <w:rsid w:val="007E1642"/>
    <w:rsid w:val="007E349D"/>
    <w:rsid w:val="007E5073"/>
    <w:rsid w:val="007E7BC7"/>
    <w:rsid w:val="007F12BC"/>
    <w:rsid w:val="00814D83"/>
    <w:rsid w:val="00815864"/>
    <w:rsid w:val="008163AC"/>
    <w:rsid w:val="00823B31"/>
    <w:rsid w:val="008252EE"/>
    <w:rsid w:val="008259F9"/>
    <w:rsid w:val="00832251"/>
    <w:rsid w:val="00836589"/>
    <w:rsid w:val="008404E0"/>
    <w:rsid w:val="00843CB8"/>
    <w:rsid w:val="008443C6"/>
    <w:rsid w:val="00846DBE"/>
    <w:rsid w:val="008471B3"/>
    <w:rsid w:val="00847452"/>
    <w:rsid w:val="00851590"/>
    <w:rsid w:val="008570DA"/>
    <w:rsid w:val="00865856"/>
    <w:rsid w:val="00872CE9"/>
    <w:rsid w:val="00874BDD"/>
    <w:rsid w:val="0088407B"/>
    <w:rsid w:val="00886FF9"/>
    <w:rsid w:val="00890A9C"/>
    <w:rsid w:val="0089102C"/>
    <w:rsid w:val="00897E51"/>
    <w:rsid w:val="008B19C4"/>
    <w:rsid w:val="008B454E"/>
    <w:rsid w:val="008B5383"/>
    <w:rsid w:val="008C389D"/>
    <w:rsid w:val="008D65F9"/>
    <w:rsid w:val="008E2BB9"/>
    <w:rsid w:val="008E3E1B"/>
    <w:rsid w:val="008F0EC2"/>
    <w:rsid w:val="008F13FE"/>
    <w:rsid w:val="008F2628"/>
    <w:rsid w:val="008F335F"/>
    <w:rsid w:val="00901EEB"/>
    <w:rsid w:val="00904294"/>
    <w:rsid w:val="00905D43"/>
    <w:rsid w:val="00906574"/>
    <w:rsid w:val="00910347"/>
    <w:rsid w:val="0091116C"/>
    <w:rsid w:val="00912976"/>
    <w:rsid w:val="00916B68"/>
    <w:rsid w:val="0092270E"/>
    <w:rsid w:val="009279F9"/>
    <w:rsid w:val="00944E56"/>
    <w:rsid w:val="00945B44"/>
    <w:rsid w:val="0094722A"/>
    <w:rsid w:val="00960727"/>
    <w:rsid w:val="00973E88"/>
    <w:rsid w:val="0097658B"/>
    <w:rsid w:val="00977A23"/>
    <w:rsid w:val="00992654"/>
    <w:rsid w:val="00997207"/>
    <w:rsid w:val="009A066F"/>
    <w:rsid w:val="009A0999"/>
    <w:rsid w:val="009A74B8"/>
    <w:rsid w:val="009B0D60"/>
    <w:rsid w:val="009B1376"/>
    <w:rsid w:val="009B308A"/>
    <w:rsid w:val="009B3AC9"/>
    <w:rsid w:val="009C6073"/>
    <w:rsid w:val="009C6BCA"/>
    <w:rsid w:val="009D57A0"/>
    <w:rsid w:val="009E373C"/>
    <w:rsid w:val="009E6C41"/>
    <w:rsid w:val="009E7885"/>
    <w:rsid w:val="009F2EC5"/>
    <w:rsid w:val="009F452D"/>
    <w:rsid w:val="009F475E"/>
    <w:rsid w:val="009F66EE"/>
    <w:rsid w:val="00A00422"/>
    <w:rsid w:val="00A06037"/>
    <w:rsid w:val="00A11A9E"/>
    <w:rsid w:val="00A15DCF"/>
    <w:rsid w:val="00A16BBD"/>
    <w:rsid w:val="00A30C7A"/>
    <w:rsid w:val="00A3196B"/>
    <w:rsid w:val="00A33853"/>
    <w:rsid w:val="00A353B5"/>
    <w:rsid w:val="00A36955"/>
    <w:rsid w:val="00A44A90"/>
    <w:rsid w:val="00A44CF6"/>
    <w:rsid w:val="00A5278F"/>
    <w:rsid w:val="00A61E76"/>
    <w:rsid w:val="00A665E3"/>
    <w:rsid w:val="00A674FF"/>
    <w:rsid w:val="00A712A7"/>
    <w:rsid w:val="00A77BD4"/>
    <w:rsid w:val="00AA1B7B"/>
    <w:rsid w:val="00AA3F7A"/>
    <w:rsid w:val="00AA6387"/>
    <w:rsid w:val="00AA6D73"/>
    <w:rsid w:val="00AB0B04"/>
    <w:rsid w:val="00AB5DE3"/>
    <w:rsid w:val="00AB7365"/>
    <w:rsid w:val="00AC2ADD"/>
    <w:rsid w:val="00AC5534"/>
    <w:rsid w:val="00AC5F6C"/>
    <w:rsid w:val="00AC6517"/>
    <w:rsid w:val="00AD531A"/>
    <w:rsid w:val="00AE1A99"/>
    <w:rsid w:val="00AE1F7E"/>
    <w:rsid w:val="00AE239F"/>
    <w:rsid w:val="00AE7A84"/>
    <w:rsid w:val="00AF051C"/>
    <w:rsid w:val="00AF0813"/>
    <w:rsid w:val="00AF37AD"/>
    <w:rsid w:val="00AF7323"/>
    <w:rsid w:val="00B01985"/>
    <w:rsid w:val="00B0747A"/>
    <w:rsid w:val="00B10974"/>
    <w:rsid w:val="00B16750"/>
    <w:rsid w:val="00B178C2"/>
    <w:rsid w:val="00B2044A"/>
    <w:rsid w:val="00B27F62"/>
    <w:rsid w:val="00B3369F"/>
    <w:rsid w:val="00B40885"/>
    <w:rsid w:val="00B578D3"/>
    <w:rsid w:val="00B607F3"/>
    <w:rsid w:val="00B67128"/>
    <w:rsid w:val="00B71CA7"/>
    <w:rsid w:val="00B752D5"/>
    <w:rsid w:val="00B8440D"/>
    <w:rsid w:val="00B84952"/>
    <w:rsid w:val="00B8682F"/>
    <w:rsid w:val="00B8776C"/>
    <w:rsid w:val="00BA6DB9"/>
    <w:rsid w:val="00BA6F16"/>
    <w:rsid w:val="00BB3C67"/>
    <w:rsid w:val="00BB6250"/>
    <w:rsid w:val="00BC1069"/>
    <w:rsid w:val="00BC23E1"/>
    <w:rsid w:val="00BC2B54"/>
    <w:rsid w:val="00BC3868"/>
    <w:rsid w:val="00BD4CD9"/>
    <w:rsid w:val="00BE1861"/>
    <w:rsid w:val="00BE2B1D"/>
    <w:rsid w:val="00BE4BEE"/>
    <w:rsid w:val="00BF2902"/>
    <w:rsid w:val="00BF3AB0"/>
    <w:rsid w:val="00BF5AAB"/>
    <w:rsid w:val="00C070D8"/>
    <w:rsid w:val="00C07B9C"/>
    <w:rsid w:val="00C13C34"/>
    <w:rsid w:val="00C155E5"/>
    <w:rsid w:val="00C20F8A"/>
    <w:rsid w:val="00C23ED0"/>
    <w:rsid w:val="00C26E72"/>
    <w:rsid w:val="00C30476"/>
    <w:rsid w:val="00C35E48"/>
    <w:rsid w:val="00C35E87"/>
    <w:rsid w:val="00C3629F"/>
    <w:rsid w:val="00C42831"/>
    <w:rsid w:val="00C444FD"/>
    <w:rsid w:val="00C50925"/>
    <w:rsid w:val="00C5637C"/>
    <w:rsid w:val="00C577D8"/>
    <w:rsid w:val="00C65DAE"/>
    <w:rsid w:val="00C74367"/>
    <w:rsid w:val="00C81BC9"/>
    <w:rsid w:val="00C851F4"/>
    <w:rsid w:val="00C937A7"/>
    <w:rsid w:val="00C93F7E"/>
    <w:rsid w:val="00C97CA1"/>
    <w:rsid w:val="00CA05FC"/>
    <w:rsid w:val="00CA38DF"/>
    <w:rsid w:val="00CB3E28"/>
    <w:rsid w:val="00CB43F3"/>
    <w:rsid w:val="00CB5305"/>
    <w:rsid w:val="00CC1ABD"/>
    <w:rsid w:val="00CC45CF"/>
    <w:rsid w:val="00CC4DBF"/>
    <w:rsid w:val="00CD2AD9"/>
    <w:rsid w:val="00CD638D"/>
    <w:rsid w:val="00CE0D39"/>
    <w:rsid w:val="00CE597A"/>
    <w:rsid w:val="00CE6ADC"/>
    <w:rsid w:val="00CF3CF1"/>
    <w:rsid w:val="00CF672E"/>
    <w:rsid w:val="00D16688"/>
    <w:rsid w:val="00D32EFD"/>
    <w:rsid w:val="00D33F5B"/>
    <w:rsid w:val="00D3780C"/>
    <w:rsid w:val="00D4120F"/>
    <w:rsid w:val="00D44029"/>
    <w:rsid w:val="00D441CE"/>
    <w:rsid w:val="00D45CBA"/>
    <w:rsid w:val="00D45FE0"/>
    <w:rsid w:val="00D4764C"/>
    <w:rsid w:val="00D504B3"/>
    <w:rsid w:val="00D52A21"/>
    <w:rsid w:val="00D52E15"/>
    <w:rsid w:val="00D54EBD"/>
    <w:rsid w:val="00D55735"/>
    <w:rsid w:val="00D5736C"/>
    <w:rsid w:val="00D6001D"/>
    <w:rsid w:val="00D6169D"/>
    <w:rsid w:val="00D649C8"/>
    <w:rsid w:val="00D66711"/>
    <w:rsid w:val="00D679A5"/>
    <w:rsid w:val="00D7154A"/>
    <w:rsid w:val="00D72919"/>
    <w:rsid w:val="00D92E25"/>
    <w:rsid w:val="00D9654D"/>
    <w:rsid w:val="00DA0D8E"/>
    <w:rsid w:val="00DA1DDD"/>
    <w:rsid w:val="00DA47B8"/>
    <w:rsid w:val="00DC2A96"/>
    <w:rsid w:val="00DD005B"/>
    <w:rsid w:val="00DD06D7"/>
    <w:rsid w:val="00DD4633"/>
    <w:rsid w:val="00DD5FDB"/>
    <w:rsid w:val="00DE1842"/>
    <w:rsid w:val="00DE6EED"/>
    <w:rsid w:val="00DE7E43"/>
    <w:rsid w:val="00DF44AC"/>
    <w:rsid w:val="00E05A8F"/>
    <w:rsid w:val="00E1186C"/>
    <w:rsid w:val="00E12D79"/>
    <w:rsid w:val="00E16CB5"/>
    <w:rsid w:val="00E20309"/>
    <w:rsid w:val="00E213EF"/>
    <w:rsid w:val="00E25A23"/>
    <w:rsid w:val="00E465BA"/>
    <w:rsid w:val="00E51480"/>
    <w:rsid w:val="00E57EED"/>
    <w:rsid w:val="00E609EC"/>
    <w:rsid w:val="00E66941"/>
    <w:rsid w:val="00E70D10"/>
    <w:rsid w:val="00E75443"/>
    <w:rsid w:val="00E80195"/>
    <w:rsid w:val="00E80479"/>
    <w:rsid w:val="00E81BB8"/>
    <w:rsid w:val="00E81C14"/>
    <w:rsid w:val="00E82592"/>
    <w:rsid w:val="00E90985"/>
    <w:rsid w:val="00E90986"/>
    <w:rsid w:val="00E96BA3"/>
    <w:rsid w:val="00EA196B"/>
    <w:rsid w:val="00EA34AF"/>
    <w:rsid w:val="00EB19DF"/>
    <w:rsid w:val="00EE125F"/>
    <w:rsid w:val="00EF323C"/>
    <w:rsid w:val="00EF5BDA"/>
    <w:rsid w:val="00EF710D"/>
    <w:rsid w:val="00F06C17"/>
    <w:rsid w:val="00F103C0"/>
    <w:rsid w:val="00F10F7D"/>
    <w:rsid w:val="00F13E93"/>
    <w:rsid w:val="00F14EC3"/>
    <w:rsid w:val="00F15774"/>
    <w:rsid w:val="00F230B4"/>
    <w:rsid w:val="00F322B5"/>
    <w:rsid w:val="00F331D8"/>
    <w:rsid w:val="00F3717A"/>
    <w:rsid w:val="00F4219F"/>
    <w:rsid w:val="00F539E2"/>
    <w:rsid w:val="00F61CF0"/>
    <w:rsid w:val="00F62DE0"/>
    <w:rsid w:val="00F6308F"/>
    <w:rsid w:val="00F64A51"/>
    <w:rsid w:val="00F75CC7"/>
    <w:rsid w:val="00F75CEA"/>
    <w:rsid w:val="00F76076"/>
    <w:rsid w:val="00F76582"/>
    <w:rsid w:val="00F76EE3"/>
    <w:rsid w:val="00F8048C"/>
    <w:rsid w:val="00F8449B"/>
    <w:rsid w:val="00F877AD"/>
    <w:rsid w:val="00FA27FF"/>
    <w:rsid w:val="00FB4B31"/>
    <w:rsid w:val="00FB639B"/>
    <w:rsid w:val="00FC10C2"/>
    <w:rsid w:val="00FC1CEA"/>
    <w:rsid w:val="00FC20D9"/>
    <w:rsid w:val="00FD0DCD"/>
    <w:rsid w:val="00FD40AE"/>
    <w:rsid w:val="00FD433E"/>
    <w:rsid w:val="00FE56CD"/>
    <w:rsid w:val="00FE7B9D"/>
    <w:rsid w:val="00FE7E3F"/>
    <w:rsid w:val="00FE7FD1"/>
    <w:rsid w:val="00FF0CAB"/>
    <w:rsid w:val="00FF426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CF0"/>
    <w:pPr>
      <w:overflowPunct w:val="0"/>
      <w:autoSpaceDE w:val="0"/>
      <w:autoSpaceDN w:val="0"/>
      <w:adjustRightInd w:val="0"/>
      <w:textAlignment w:val="baseline"/>
    </w:pPr>
    <w:rPr>
      <w:sz w:val="20"/>
      <w:szCs w:val="20"/>
    </w:rPr>
  </w:style>
  <w:style w:type="paragraph" w:styleId="Heading1">
    <w:name w:val="heading 1"/>
    <w:basedOn w:val="Normal"/>
    <w:next w:val="Normal"/>
    <w:link w:val="Heading1Char"/>
    <w:uiPriority w:val="99"/>
    <w:qFormat/>
    <w:locked/>
    <w:rsid w:val="0088407B"/>
    <w:pPr>
      <w:keepNext/>
      <w:spacing w:before="240" w:after="60"/>
      <w:outlineLvl w:val="0"/>
    </w:pPr>
    <w:rPr>
      <w:rFonts w:ascii="Cambria" w:hAnsi="Cambria"/>
      <w:b/>
      <w:bCs/>
      <w:kern w:val="32"/>
      <w:sz w:val="32"/>
      <w:szCs w:val="32"/>
    </w:rPr>
  </w:style>
  <w:style w:type="paragraph" w:styleId="Heading3">
    <w:name w:val="heading 3"/>
    <w:basedOn w:val="Normal"/>
    <w:link w:val="Heading3Char"/>
    <w:uiPriority w:val="99"/>
    <w:qFormat/>
    <w:rsid w:val="00874BDD"/>
    <w:pPr>
      <w:overflowPunct/>
      <w:autoSpaceDE/>
      <w:autoSpaceDN/>
      <w:adjustRightInd/>
      <w:spacing w:before="150" w:after="300"/>
      <w:textAlignment w:val="auto"/>
      <w:outlineLvl w:val="2"/>
    </w:pPr>
    <w:rPr>
      <w:rFonts w:ascii="Arial" w:hAnsi="Arial"/>
      <w:color w:val="5185B4"/>
      <w:spacing w:val="-15"/>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407B"/>
    <w:rPr>
      <w:rFonts w:ascii="Cambria" w:hAnsi="Cambria"/>
      <w:b/>
      <w:kern w:val="32"/>
      <w:sz w:val="32"/>
    </w:rPr>
  </w:style>
  <w:style w:type="character" w:customStyle="1" w:styleId="Heading3Char">
    <w:name w:val="Heading 3 Char"/>
    <w:basedOn w:val="DefaultParagraphFont"/>
    <w:link w:val="Heading3"/>
    <w:uiPriority w:val="99"/>
    <w:locked/>
    <w:rsid w:val="00050C5F"/>
    <w:rPr>
      <w:rFonts w:ascii="Arial" w:hAnsi="Arial"/>
      <w:color w:val="5185B4"/>
      <w:spacing w:val="-15"/>
      <w:sz w:val="27"/>
    </w:rPr>
  </w:style>
  <w:style w:type="character" w:styleId="Hyperlink">
    <w:name w:val="Hyperlink"/>
    <w:basedOn w:val="DefaultParagraphFont"/>
    <w:uiPriority w:val="99"/>
    <w:rsid w:val="00F61CF0"/>
    <w:rPr>
      <w:rFonts w:cs="Times New Roman"/>
      <w:color w:val="008000"/>
      <w:u w:val="single"/>
    </w:rPr>
  </w:style>
  <w:style w:type="paragraph" w:styleId="Header">
    <w:name w:val="header"/>
    <w:basedOn w:val="Normal"/>
    <w:link w:val="HeaderChar"/>
    <w:uiPriority w:val="99"/>
    <w:rsid w:val="00A77BD4"/>
    <w:pPr>
      <w:tabs>
        <w:tab w:val="center" w:pos="4677"/>
        <w:tab w:val="right" w:pos="9355"/>
      </w:tabs>
    </w:pPr>
  </w:style>
  <w:style w:type="character" w:customStyle="1" w:styleId="HeaderChar">
    <w:name w:val="Header Char"/>
    <w:basedOn w:val="DefaultParagraphFont"/>
    <w:link w:val="Header"/>
    <w:uiPriority w:val="99"/>
    <w:semiHidden/>
    <w:locked/>
    <w:rsid w:val="009F66EE"/>
    <w:rPr>
      <w:sz w:val="20"/>
    </w:rPr>
  </w:style>
  <w:style w:type="paragraph" w:styleId="Footer">
    <w:name w:val="footer"/>
    <w:basedOn w:val="Normal"/>
    <w:link w:val="FooterChar"/>
    <w:uiPriority w:val="99"/>
    <w:rsid w:val="00A77BD4"/>
    <w:pPr>
      <w:tabs>
        <w:tab w:val="center" w:pos="4677"/>
        <w:tab w:val="right" w:pos="9355"/>
      </w:tabs>
    </w:pPr>
  </w:style>
  <w:style w:type="character" w:customStyle="1" w:styleId="FooterChar">
    <w:name w:val="Footer Char"/>
    <w:basedOn w:val="DefaultParagraphFont"/>
    <w:link w:val="Footer"/>
    <w:uiPriority w:val="99"/>
    <w:locked/>
    <w:rsid w:val="00992654"/>
  </w:style>
  <w:style w:type="paragraph" w:styleId="BalloonText">
    <w:name w:val="Balloon Text"/>
    <w:basedOn w:val="Normal"/>
    <w:link w:val="BalloonTextChar"/>
    <w:uiPriority w:val="99"/>
    <w:semiHidden/>
    <w:rsid w:val="00846DBE"/>
    <w:rPr>
      <w:rFonts w:ascii="Tahoma" w:hAnsi="Tahoma"/>
      <w:sz w:val="16"/>
      <w:szCs w:val="16"/>
    </w:rPr>
  </w:style>
  <w:style w:type="character" w:customStyle="1" w:styleId="BalloonTextChar">
    <w:name w:val="Balloon Text Char"/>
    <w:basedOn w:val="DefaultParagraphFont"/>
    <w:link w:val="BalloonText"/>
    <w:uiPriority w:val="99"/>
    <w:locked/>
    <w:rsid w:val="00846DBE"/>
    <w:rPr>
      <w:rFonts w:ascii="Tahoma" w:hAnsi="Tahoma"/>
      <w:sz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a">
    <w:name w:val="Знак"/>
    <w:basedOn w:val="Normal"/>
    <w:uiPriority w:val="99"/>
    <w:rsid w:val="00D6001D"/>
    <w:pPr>
      <w:overflowPunct/>
      <w:autoSpaceDE/>
      <w:autoSpaceDN/>
      <w:adjustRightInd/>
      <w:spacing w:after="160" w:line="240" w:lineRule="exact"/>
      <w:textAlignment w:val="auto"/>
    </w:pPr>
    <w:rPr>
      <w:rFonts w:ascii="Verdana" w:hAnsi="Verdana"/>
      <w:lang w:val="en-US" w:eastAsia="en-US"/>
    </w:rPr>
  </w:style>
  <w:style w:type="paragraph" w:styleId="PlainText">
    <w:name w:val="Plain Text"/>
    <w:basedOn w:val="Normal"/>
    <w:link w:val="PlainTextChar"/>
    <w:uiPriority w:val="99"/>
    <w:rsid w:val="00E81BB8"/>
    <w:pPr>
      <w:overflowPunct/>
      <w:autoSpaceDE/>
      <w:autoSpaceDN/>
      <w:adjustRightInd/>
      <w:textAlignment w:val="auto"/>
    </w:pPr>
    <w:rPr>
      <w:rFonts w:ascii="Calibri" w:hAnsi="Calibri"/>
      <w:sz w:val="22"/>
      <w:szCs w:val="21"/>
      <w:lang w:eastAsia="en-US"/>
    </w:rPr>
  </w:style>
  <w:style w:type="character" w:customStyle="1" w:styleId="PlainTextChar">
    <w:name w:val="Plain Text Char"/>
    <w:basedOn w:val="DefaultParagraphFont"/>
    <w:link w:val="PlainText"/>
    <w:uiPriority w:val="99"/>
    <w:locked/>
    <w:rsid w:val="00E81BB8"/>
    <w:rPr>
      <w:rFonts w:ascii="Calibri" w:eastAsia="Times New Roman" w:hAnsi="Calibri"/>
      <w:sz w:val="21"/>
      <w:lang w:eastAsia="en-US"/>
    </w:rPr>
  </w:style>
  <w:style w:type="table" w:styleId="TableGrid">
    <w:name w:val="Table Grid"/>
    <w:basedOn w:val="TableNormal"/>
    <w:uiPriority w:val="99"/>
    <w:locked/>
    <w:rsid w:val="00E81BB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locked/>
    <w:rsid w:val="00222D58"/>
    <w:rPr>
      <w:rFonts w:cs="Times New Roman"/>
      <w:b/>
    </w:rPr>
  </w:style>
</w:styles>
</file>

<file path=word/webSettings.xml><?xml version="1.0" encoding="utf-8"?>
<w:webSettings xmlns:r="http://schemas.openxmlformats.org/officeDocument/2006/relationships" xmlns:w="http://schemas.openxmlformats.org/wordprocessingml/2006/main">
  <w:divs>
    <w:div w:id="1840345040">
      <w:marLeft w:val="0"/>
      <w:marRight w:val="0"/>
      <w:marTop w:val="0"/>
      <w:marBottom w:val="0"/>
      <w:divBdr>
        <w:top w:val="none" w:sz="0" w:space="0" w:color="auto"/>
        <w:left w:val="none" w:sz="0" w:space="0" w:color="auto"/>
        <w:bottom w:val="none" w:sz="0" w:space="0" w:color="auto"/>
        <w:right w:val="none" w:sz="0" w:space="0" w:color="auto"/>
      </w:divBdr>
      <w:divsChild>
        <w:div w:id="1840345050">
          <w:marLeft w:val="0"/>
          <w:marRight w:val="0"/>
          <w:marTop w:val="0"/>
          <w:marBottom w:val="0"/>
          <w:divBdr>
            <w:top w:val="none" w:sz="0" w:space="0" w:color="auto"/>
            <w:left w:val="none" w:sz="0" w:space="0" w:color="auto"/>
            <w:bottom w:val="none" w:sz="0" w:space="0" w:color="auto"/>
            <w:right w:val="none" w:sz="0" w:space="0" w:color="auto"/>
          </w:divBdr>
          <w:divsChild>
            <w:div w:id="18403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45044">
      <w:marLeft w:val="0"/>
      <w:marRight w:val="0"/>
      <w:marTop w:val="0"/>
      <w:marBottom w:val="0"/>
      <w:divBdr>
        <w:top w:val="none" w:sz="0" w:space="0" w:color="auto"/>
        <w:left w:val="none" w:sz="0" w:space="0" w:color="auto"/>
        <w:bottom w:val="none" w:sz="0" w:space="0" w:color="auto"/>
        <w:right w:val="none" w:sz="0" w:space="0" w:color="auto"/>
      </w:divBdr>
      <w:divsChild>
        <w:div w:id="1840345058">
          <w:marLeft w:val="0"/>
          <w:marRight w:val="0"/>
          <w:marTop w:val="0"/>
          <w:marBottom w:val="0"/>
          <w:divBdr>
            <w:top w:val="none" w:sz="0" w:space="0" w:color="auto"/>
            <w:left w:val="none" w:sz="0" w:space="0" w:color="auto"/>
            <w:bottom w:val="none" w:sz="0" w:space="0" w:color="auto"/>
            <w:right w:val="none" w:sz="0" w:space="0" w:color="auto"/>
          </w:divBdr>
          <w:divsChild>
            <w:div w:id="18403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45047">
      <w:marLeft w:val="0"/>
      <w:marRight w:val="0"/>
      <w:marTop w:val="0"/>
      <w:marBottom w:val="0"/>
      <w:divBdr>
        <w:top w:val="none" w:sz="0" w:space="0" w:color="auto"/>
        <w:left w:val="none" w:sz="0" w:space="0" w:color="auto"/>
        <w:bottom w:val="none" w:sz="0" w:space="0" w:color="auto"/>
        <w:right w:val="none" w:sz="0" w:space="0" w:color="auto"/>
      </w:divBdr>
      <w:divsChild>
        <w:div w:id="1840345060">
          <w:marLeft w:val="0"/>
          <w:marRight w:val="0"/>
          <w:marTop w:val="0"/>
          <w:marBottom w:val="0"/>
          <w:divBdr>
            <w:top w:val="none" w:sz="0" w:space="0" w:color="auto"/>
            <w:left w:val="none" w:sz="0" w:space="0" w:color="auto"/>
            <w:bottom w:val="none" w:sz="0" w:space="0" w:color="auto"/>
            <w:right w:val="none" w:sz="0" w:space="0" w:color="auto"/>
          </w:divBdr>
          <w:divsChild>
            <w:div w:id="184034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45051">
      <w:marLeft w:val="0"/>
      <w:marRight w:val="0"/>
      <w:marTop w:val="0"/>
      <w:marBottom w:val="0"/>
      <w:divBdr>
        <w:top w:val="none" w:sz="0" w:space="0" w:color="auto"/>
        <w:left w:val="none" w:sz="0" w:space="0" w:color="auto"/>
        <w:bottom w:val="none" w:sz="0" w:space="0" w:color="auto"/>
        <w:right w:val="none" w:sz="0" w:space="0" w:color="auto"/>
      </w:divBdr>
      <w:divsChild>
        <w:div w:id="1840345048">
          <w:marLeft w:val="0"/>
          <w:marRight w:val="0"/>
          <w:marTop w:val="0"/>
          <w:marBottom w:val="0"/>
          <w:divBdr>
            <w:top w:val="none" w:sz="0" w:space="0" w:color="auto"/>
            <w:left w:val="none" w:sz="0" w:space="0" w:color="auto"/>
            <w:bottom w:val="none" w:sz="0" w:space="0" w:color="auto"/>
            <w:right w:val="none" w:sz="0" w:space="0" w:color="auto"/>
          </w:divBdr>
          <w:divsChild>
            <w:div w:id="184034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45053">
      <w:marLeft w:val="0"/>
      <w:marRight w:val="0"/>
      <w:marTop w:val="0"/>
      <w:marBottom w:val="0"/>
      <w:divBdr>
        <w:top w:val="none" w:sz="0" w:space="0" w:color="auto"/>
        <w:left w:val="none" w:sz="0" w:space="0" w:color="auto"/>
        <w:bottom w:val="none" w:sz="0" w:space="0" w:color="auto"/>
        <w:right w:val="none" w:sz="0" w:space="0" w:color="auto"/>
      </w:divBdr>
      <w:divsChild>
        <w:div w:id="1840345043">
          <w:marLeft w:val="0"/>
          <w:marRight w:val="0"/>
          <w:marTop w:val="0"/>
          <w:marBottom w:val="0"/>
          <w:divBdr>
            <w:top w:val="none" w:sz="0" w:space="0" w:color="auto"/>
            <w:left w:val="none" w:sz="0" w:space="0" w:color="auto"/>
            <w:bottom w:val="none" w:sz="0" w:space="0" w:color="auto"/>
            <w:right w:val="none" w:sz="0" w:space="0" w:color="auto"/>
          </w:divBdr>
          <w:divsChild>
            <w:div w:id="184034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45054">
      <w:marLeft w:val="0"/>
      <w:marRight w:val="0"/>
      <w:marTop w:val="0"/>
      <w:marBottom w:val="0"/>
      <w:divBdr>
        <w:top w:val="none" w:sz="0" w:space="0" w:color="auto"/>
        <w:left w:val="none" w:sz="0" w:space="0" w:color="auto"/>
        <w:bottom w:val="none" w:sz="0" w:space="0" w:color="auto"/>
        <w:right w:val="none" w:sz="0" w:space="0" w:color="auto"/>
      </w:divBdr>
    </w:div>
    <w:div w:id="1840345057">
      <w:marLeft w:val="0"/>
      <w:marRight w:val="0"/>
      <w:marTop w:val="0"/>
      <w:marBottom w:val="0"/>
      <w:divBdr>
        <w:top w:val="none" w:sz="0" w:space="0" w:color="auto"/>
        <w:left w:val="none" w:sz="0" w:space="0" w:color="auto"/>
        <w:bottom w:val="none" w:sz="0" w:space="0" w:color="auto"/>
        <w:right w:val="none" w:sz="0" w:space="0" w:color="auto"/>
      </w:divBdr>
      <w:divsChild>
        <w:div w:id="1840345049">
          <w:marLeft w:val="0"/>
          <w:marRight w:val="0"/>
          <w:marTop w:val="0"/>
          <w:marBottom w:val="0"/>
          <w:divBdr>
            <w:top w:val="none" w:sz="0" w:space="0" w:color="auto"/>
            <w:left w:val="none" w:sz="0" w:space="0" w:color="auto"/>
            <w:bottom w:val="none" w:sz="0" w:space="0" w:color="auto"/>
            <w:right w:val="none" w:sz="0" w:space="0" w:color="auto"/>
          </w:divBdr>
          <w:divsChild>
            <w:div w:id="18403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45059">
      <w:marLeft w:val="0"/>
      <w:marRight w:val="0"/>
      <w:marTop w:val="0"/>
      <w:marBottom w:val="0"/>
      <w:divBdr>
        <w:top w:val="none" w:sz="0" w:space="0" w:color="auto"/>
        <w:left w:val="none" w:sz="0" w:space="0" w:color="auto"/>
        <w:bottom w:val="none" w:sz="0" w:space="0" w:color="auto"/>
        <w:right w:val="none" w:sz="0" w:space="0" w:color="auto"/>
      </w:divBdr>
      <w:divsChild>
        <w:div w:id="1840345055">
          <w:marLeft w:val="0"/>
          <w:marRight w:val="0"/>
          <w:marTop w:val="0"/>
          <w:marBottom w:val="0"/>
          <w:divBdr>
            <w:top w:val="none" w:sz="0" w:space="0" w:color="auto"/>
            <w:left w:val="none" w:sz="0" w:space="0" w:color="auto"/>
            <w:bottom w:val="none" w:sz="0" w:space="0" w:color="auto"/>
            <w:right w:val="none" w:sz="0" w:space="0" w:color="auto"/>
          </w:divBdr>
          <w:divsChild>
            <w:div w:id="184034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45061">
      <w:marLeft w:val="0"/>
      <w:marRight w:val="0"/>
      <w:marTop w:val="0"/>
      <w:marBottom w:val="0"/>
      <w:divBdr>
        <w:top w:val="none" w:sz="0" w:space="0" w:color="auto"/>
        <w:left w:val="none" w:sz="0" w:space="0" w:color="auto"/>
        <w:bottom w:val="none" w:sz="0" w:space="0" w:color="auto"/>
        <w:right w:val="none" w:sz="0" w:space="0" w:color="auto"/>
      </w:divBdr>
    </w:div>
    <w:div w:id="1840345062">
      <w:marLeft w:val="0"/>
      <w:marRight w:val="0"/>
      <w:marTop w:val="0"/>
      <w:marBottom w:val="0"/>
      <w:divBdr>
        <w:top w:val="none" w:sz="0" w:space="0" w:color="auto"/>
        <w:left w:val="none" w:sz="0" w:space="0" w:color="auto"/>
        <w:bottom w:val="none" w:sz="0" w:space="0" w:color="auto"/>
        <w:right w:val="none" w:sz="0" w:space="0" w:color="auto"/>
      </w:divBdr>
    </w:div>
    <w:div w:id="1840345063">
      <w:marLeft w:val="0"/>
      <w:marRight w:val="0"/>
      <w:marTop w:val="0"/>
      <w:marBottom w:val="0"/>
      <w:divBdr>
        <w:top w:val="none" w:sz="0" w:space="0" w:color="auto"/>
        <w:left w:val="none" w:sz="0" w:space="0" w:color="auto"/>
        <w:bottom w:val="none" w:sz="0" w:space="0" w:color="auto"/>
        <w:right w:val="none" w:sz="0" w:space="0" w:color="auto"/>
      </w:divBdr>
    </w:div>
    <w:div w:id="1840345064">
      <w:marLeft w:val="0"/>
      <w:marRight w:val="0"/>
      <w:marTop w:val="0"/>
      <w:marBottom w:val="0"/>
      <w:divBdr>
        <w:top w:val="none" w:sz="0" w:space="0" w:color="auto"/>
        <w:left w:val="none" w:sz="0" w:space="0" w:color="auto"/>
        <w:bottom w:val="none" w:sz="0" w:space="0" w:color="auto"/>
        <w:right w:val="none" w:sz="0" w:space="0" w:color="auto"/>
      </w:divBdr>
    </w:div>
    <w:div w:id="18403450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238</Words>
  <Characters>1357</Characters>
  <Application>Microsoft Office Outlook</Application>
  <DocSecurity>0</DocSecurity>
  <Lines>0</Lines>
  <Paragraphs>0</Paragraphs>
  <ScaleCrop>false</ScaleCrop>
  <Company>Министерство Юстиции</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Николай</cp:lastModifiedBy>
  <cp:revision>2</cp:revision>
  <cp:lastPrinted>2016-05-27T07:53:00Z</cp:lastPrinted>
  <dcterms:created xsi:type="dcterms:W3CDTF">2020-04-07T07:18:00Z</dcterms:created>
  <dcterms:modified xsi:type="dcterms:W3CDTF">2020-04-07T07:18:00Z</dcterms:modified>
</cp:coreProperties>
</file>